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000"/>
      </w:tblPr>
      <w:tblGrid>
        <w:gridCol w:w="4170"/>
        <w:gridCol w:w="4212"/>
      </w:tblGrid>
      <w:tr w:rsidR="0019704B">
        <w:trPr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9704B" w:rsidRDefault="0019704B">
            <w:pPr>
              <w:pStyle w:val="Heading8"/>
              <w:numPr>
                <w:ilvl w:val="7"/>
                <w:numId w:val="1"/>
              </w:num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ХАРКІВСЬКА ПРИВАТНА</w:t>
            </w:r>
          </w:p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>ЗАГАЛЬНООСВІТНЯ</w:t>
            </w:r>
          </w:p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>ШКОЛА І-ІІІ СТУПЕНІВ «ЛЄСТВІЦА»</w:t>
            </w:r>
          </w:p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>ХАРКІВСЬКОЇ ОБЛАСТІ</w:t>
            </w:r>
          </w:p>
          <w:p w:rsidR="0019704B" w:rsidRDefault="0019704B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19704B" w:rsidRDefault="001970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вулиця Пушкінська, </w:t>
            </w:r>
            <w:smartTag w:uri="urn:schemas-microsoft-com:office:smarttags" w:element="metricconverter">
              <w:smartTagPr>
                <w:attr w:name="ProductID" w:val="100, м"/>
              </w:smartTagPr>
              <w:r>
                <w:rPr>
                  <w:sz w:val="20"/>
                  <w:szCs w:val="20"/>
                </w:rPr>
                <w:t>100, м</w:t>
              </w:r>
            </w:smartTag>
            <w:r>
              <w:rPr>
                <w:sz w:val="20"/>
                <w:szCs w:val="20"/>
              </w:rPr>
              <w:t>. Харків, 61024</w:t>
            </w:r>
          </w:p>
          <w:p w:rsidR="0019704B" w:rsidRPr="003761AA" w:rsidRDefault="001970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тел</w:t>
            </w:r>
            <w:r w:rsidRPr="003761AA">
              <w:rPr>
                <w:sz w:val="20"/>
                <w:szCs w:val="20"/>
                <w:lang w:val="en-US"/>
              </w:rPr>
              <w:t xml:space="preserve">. 758-88-03, </w:t>
            </w:r>
            <w:r>
              <w:rPr>
                <w:sz w:val="20"/>
                <w:szCs w:val="20"/>
                <w:lang w:val="en-US"/>
              </w:rPr>
              <w:t>e</w:t>
            </w:r>
            <w:r w:rsidRPr="003761AA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3761AA">
              <w:rPr>
                <w:sz w:val="20"/>
                <w:szCs w:val="20"/>
                <w:lang w:val="en-US"/>
              </w:rPr>
              <w:t xml:space="preserve"> Schoollestvica1@ukr.net </w:t>
            </w:r>
          </w:p>
          <w:p w:rsidR="0019704B" w:rsidRDefault="001970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Код ЄДРПОУ </w:t>
            </w:r>
            <w:r>
              <w:rPr>
                <w:sz w:val="20"/>
                <w:szCs w:val="20"/>
                <w:lang w:val="en-US"/>
              </w:rPr>
              <w:t>34330274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ХАРЬКОВСКАЯ ЧАСТНАЯ </w:t>
            </w:r>
          </w:p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>ОБЩЕОБРАЗОВАТЕЛЬНАЯ ШКОЛА І-ІІІ СТУПЕНЕЙ</w:t>
            </w:r>
          </w:p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>«ЛЕСТВИЦА»</w:t>
            </w:r>
          </w:p>
          <w:p w:rsidR="0019704B" w:rsidRDefault="0019704B">
            <w:pPr>
              <w:jc w:val="center"/>
              <w:rPr>
                <w:b/>
              </w:rPr>
            </w:pPr>
            <w:r>
              <w:rPr>
                <w:b/>
              </w:rPr>
              <w:t>ХАРЬКОВСКОЙ ОБЛАСТИ</w:t>
            </w:r>
          </w:p>
          <w:p w:rsidR="0019704B" w:rsidRDefault="0019704B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19704B" w:rsidRDefault="001970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улица Пушкинская, </w:t>
            </w:r>
            <w:smartTag w:uri="urn:schemas-microsoft-com:office:smarttags" w:element="metricconverter">
              <w:smartTagPr>
                <w:attr w:name="ProductID" w:val="100, г"/>
              </w:smartTagPr>
              <w:r>
                <w:rPr>
                  <w:sz w:val="20"/>
                  <w:szCs w:val="20"/>
                </w:rPr>
                <w:t>100, г</w:t>
              </w:r>
            </w:smartTag>
            <w:r>
              <w:rPr>
                <w:sz w:val="20"/>
                <w:szCs w:val="20"/>
              </w:rPr>
              <w:t>. Харьков, 61024</w:t>
            </w:r>
          </w:p>
          <w:p w:rsidR="0019704B" w:rsidRPr="003761AA" w:rsidRDefault="001970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тел</w:t>
            </w:r>
            <w:r w:rsidRPr="003761AA">
              <w:rPr>
                <w:sz w:val="20"/>
                <w:szCs w:val="20"/>
                <w:lang w:val="en-US"/>
              </w:rPr>
              <w:t xml:space="preserve">. 758-88-03, </w:t>
            </w:r>
            <w:r>
              <w:rPr>
                <w:sz w:val="20"/>
                <w:szCs w:val="20"/>
                <w:lang w:val="en-US"/>
              </w:rPr>
              <w:t>e-mail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3761AA">
              <w:rPr>
                <w:sz w:val="20"/>
                <w:szCs w:val="20"/>
                <w:lang w:val="en-US"/>
              </w:rPr>
              <w:t xml:space="preserve"> Schoollestvica1@ukr.net</w:t>
            </w:r>
          </w:p>
          <w:p w:rsidR="0019704B" w:rsidRDefault="001970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Код ЕГРПОУ </w:t>
            </w:r>
            <w:r>
              <w:rPr>
                <w:sz w:val="20"/>
                <w:szCs w:val="20"/>
                <w:lang w:val="en-US"/>
              </w:rPr>
              <w:t>34330274</w:t>
            </w:r>
          </w:p>
        </w:tc>
      </w:tr>
    </w:tbl>
    <w:p w:rsidR="0019704B" w:rsidRDefault="0019704B"/>
    <w:tbl>
      <w:tblPr>
        <w:tblW w:w="0" w:type="auto"/>
        <w:tblInd w:w="108" w:type="dxa"/>
        <w:tblBorders>
          <w:top w:val="thickThinSmallGap" w:sz="24" w:space="0" w:color="000001"/>
        </w:tblBorders>
        <w:tblLook w:val="0000"/>
      </w:tblPr>
      <w:tblGrid>
        <w:gridCol w:w="9746"/>
      </w:tblGrid>
      <w:tr w:rsidR="0019704B">
        <w:trPr>
          <w:trHeight w:val="26"/>
        </w:trPr>
        <w:tc>
          <w:tcPr>
            <w:tcW w:w="10080" w:type="dxa"/>
            <w:tcBorders>
              <w:top w:val="thickThinSmallGap" w:sz="24" w:space="0" w:color="000001"/>
              <w:left w:val="nil"/>
              <w:bottom w:val="nil"/>
              <w:right w:val="nil"/>
            </w:tcBorders>
            <w:shd w:val="clear" w:color="auto" w:fill="FFFFFF"/>
          </w:tcPr>
          <w:p w:rsidR="0019704B" w:rsidRDefault="0019704B">
            <w:pPr>
              <w:rPr>
                <w:sz w:val="2"/>
                <w:szCs w:val="2"/>
              </w:rPr>
            </w:pPr>
          </w:p>
        </w:tc>
      </w:tr>
    </w:tbl>
    <w:p w:rsidR="0019704B" w:rsidRDefault="0019704B"/>
    <w:p w:rsidR="0019704B" w:rsidRPr="003761AA" w:rsidRDefault="0019704B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НАКАЗ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03.02.2015                                                                                                          № ____</w:t>
      </w:r>
    </w:p>
    <w:p w:rsidR="0019704B" w:rsidRPr="003761AA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9704B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Про  затвердження плану заходів </w:t>
      </w:r>
    </w:p>
    <w:p w:rsidR="0019704B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щодо посилення </w:t>
      </w:r>
      <w:r>
        <w:rPr>
          <w:rFonts w:ascii="Times New Roman" w:hAnsi="Times New Roman" w:cs="Times New Roman"/>
          <w:sz w:val="28"/>
          <w:szCs w:val="28"/>
        </w:rPr>
        <w:t>національно-</w:t>
      </w:r>
    </w:p>
    <w:p w:rsidR="0019704B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патріотичного виховання учнів 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На виконання 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61AA">
        <w:rPr>
          <w:rFonts w:ascii="Times New Roman" w:hAnsi="Times New Roman" w:cs="Times New Roman"/>
          <w:sz w:val="28"/>
          <w:szCs w:val="28"/>
        </w:rPr>
        <w:t xml:space="preserve"> МОН України від 27.10.2014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1AA">
        <w:rPr>
          <w:rFonts w:ascii="Times New Roman" w:hAnsi="Times New Roman" w:cs="Times New Roman"/>
          <w:sz w:val="28"/>
          <w:szCs w:val="28"/>
        </w:rPr>
        <w:t>1232 «Про затвердження плану зах</w:t>
      </w:r>
      <w:r>
        <w:rPr>
          <w:rFonts w:ascii="Times New Roman" w:hAnsi="Times New Roman" w:cs="Times New Roman"/>
          <w:sz w:val="28"/>
          <w:szCs w:val="28"/>
        </w:rPr>
        <w:t>одів щодо посилення національно-</w:t>
      </w:r>
      <w:r w:rsidRPr="003761AA">
        <w:rPr>
          <w:rFonts w:ascii="Times New Roman" w:hAnsi="Times New Roman" w:cs="Times New Roman"/>
          <w:sz w:val="28"/>
          <w:szCs w:val="28"/>
        </w:rPr>
        <w:t>патріотичного виховання дітей та учнівської молоді</w:t>
      </w:r>
      <w:r>
        <w:rPr>
          <w:rFonts w:ascii="Times New Roman" w:hAnsi="Times New Roman" w:cs="Times New Roman"/>
          <w:sz w:val="28"/>
          <w:szCs w:val="28"/>
        </w:rPr>
        <w:t>» з метою посилення національно-</w:t>
      </w:r>
      <w:r w:rsidRPr="003761AA">
        <w:rPr>
          <w:rFonts w:ascii="Times New Roman" w:hAnsi="Times New Roman" w:cs="Times New Roman"/>
          <w:sz w:val="28"/>
          <w:szCs w:val="28"/>
        </w:rPr>
        <w:t>патріотичного виховання учнів школи</w:t>
      </w:r>
    </w:p>
    <w:p w:rsidR="0019704B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 w:rsidP="00376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НАКАЗУЮ:</w:t>
      </w:r>
    </w:p>
    <w:p w:rsidR="0019704B" w:rsidRPr="003761AA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1. Підготувати та провести в школі виховні захо</w:t>
      </w:r>
      <w:r>
        <w:rPr>
          <w:rFonts w:ascii="Times New Roman" w:hAnsi="Times New Roman" w:cs="Times New Roman"/>
          <w:sz w:val="28"/>
          <w:szCs w:val="28"/>
        </w:rPr>
        <w:t>ди щодо посилення національно-</w:t>
      </w:r>
      <w:r w:rsidRPr="003761AA">
        <w:rPr>
          <w:rFonts w:ascii="Times New Roman" w:hAnsi="Times New Roman" w:cs="Times New Roman"/>
          <w:sz w:val="28"/>
          <w:szCs w:val="28"/>
        </w:rPr>
        <w:t>патріотичного виховання  учнів 1-9-х класів.</w:t>
      </w:r>
    </w:p>
    <w:p w:rsidR="0019704B" w:rsidRPr="003761AA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Протягом 2015 року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Педагогу-</w:t>
      </w:r>
      <w:r w:rsidRPr="003761AA">
        <w:rPr>
          <w:rFonts w:ascii="Times New Roman" w:hAnsi="Times New Roman" w:cs="Times New Roman"/>
          <w:sz w:val="28"/>
          <w:szCs w:val="28"/>
        </w:rPr>
        <w:t xml:space="preserve">організатору Єльніковій Л.О. розробити та подати на </w:t>
      </w:r>
      <w:r>
        <w:rPr>
          <w:rFonts w:ascii="Times New Roman" w:hAnsi="Times New Roman" w:cs="Times New Roman"/>
          <w:sz w:val="28"/>
          <w:szCs w:val="28"/>
        </w:rPr>
        <w:t>затвердження план заходів щодо посилення національно-патріотичного виховання учнів (п</w:t>
      </w:r>
      <w:r w:rsidRPr="003761AA">
        <w:rPr>
          <w:rFonts w:ascii="Times New Roman" w:hAnsi="Times New Roman" w:cs="Times New Roman"/>
          <w:sz w:val="28"/>
          <w:szCs w:val="28"/>
        </w:rPr>
        <w:t>лан додається)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704B" w:rsidRPr="003761AA" w:rsidRDefault="0019704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До 06.02.2015</w:t>
      </w:r>
    </w:p>
    <w:p w:rsidR="0019704B" w:rsidRPr="003761AA" w:rsidRDefault="0019704B" w:rsidP="00376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3. Заступнику директора з НВР Байстрюченко С.Г. забезпечити неухильне виконання затверджених заходів.</w:t>
      </w:r>
    </w:p>
    <w:p w:rsidR="0019704B" w:rsidRPr="003761AA" w:rsidRDefault="001970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761AA">
        <w:rPr>
          <w:rFonts w:ascii="Times New Roman" w:hAnsi="Times New Roman" w:cs="Times New Roman"/>
          <w:sz w:val="28"/>
          <w:szCs w:val="28"/>
        </w:rPr>
        <w:t>. Контроль за виконанням цього наказу залишаю за собою.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>Директор школи                                                                              Ф.Ф. Миколаєнко</w:t>
      </w:r>
    </w:p>
    <w:p w:rsidR="0019704B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Pr="003761AA" w:rsidRDefault="0019704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Pr="003761AA" w:rsidRDefault="0019704B" w:rsidP="00376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З  наказом  ознайомлені:                                                                     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AA">
        <w:rPr>
          <w:rFonts w:ascii="Times New Roman" w:hAnsi="Times New Roman" w:cs="Times New Roman"/>
          <w:sz w:val="28"/>
          <w:szCs w:val="28"/>
        </w:rPr>
        <w:t xml:space="preserve">Байстрюченко С.Г.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3761AA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Єльнікова Л.О.</w:t>
      </w:r>
      <w:r w:rsidRPr="003761A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761AA">
        <w:rPr>
          <w:rFonts w:ascii="Times New Roman" w:hAnsi="Times New Roman" w:cs="Times New Roman"/>
          <w:sz w:val="28"/>
          <w:szCs w:val="28"/>
        </w:rPr>
        <w:t>___________</w:t>
      </w: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9704B" w:rsidRDefault="0019704B" w:rsidP="003761AA">
      <w:pPr>
        <w:tabs>
          <w:tab w:val="left" w:pos="6120"/>
        </w:tabs>
        <w:ind w:left="5669"/>
        <w:jc w:val="right"/>
        <w:rPr>
          <w:rFonts w:ascii="Times New Roman" w:hAnsi="Times New Roman" w:cs="Times New Roman"/>
          <w:sz w:val="28"/>
          <w:szCs w:val="28"/>
        </w:rPr>
      </w:pPr>
    </w:p>
    <w:p w:rsidR="0019704B" w:rsidRPr="003761AA" w:rsidRDefault="0019704B" w:rsidP="003761AA">
      <w:pPr>
        <w:tabs>
          <w:tab w:val="left" w:pos="6120"/>
        </w:tabs>
        <w:ind w:left="5669"/>
        <w:rPr>
          <w:rFonts w:ascii="Times New Roman" w:hAnsi="Times New Roman" w:cs="Times New Roman"/>
          <w:color w:val="auto"/>
        </w:rPr>
      </w:pPr>
      <w:r w:rsidRPr="003761AA">
        <w:rPr>
          <w:rFonts w:ascii="Times New Roman" w:hAnsi="Times New Roman" w:cs="Times New Roman"/>
          <w:color w:val="auto"/>
        </w:rPr>
        <w:t>До наказу від 03.02.2015 № ____</w:t>
      </w:r>
    </w:p>
    <w:p w:rsidR="0019704B" w:rsidRPr="003761AA" w:rsidRDefault="0019704B" w:rsidP="003761AA">
      <w:pPr>
        <w:ind w:left="5669"/>
        <w:rPr>
          <w:rFonts w:ascii="Times New Roman" w:hAnsi="Times New Roman" w:cs="Times New Roman"/>
          <w:color w:val="auto"/>
        </w:rPr>
      </w:pPr>
      <w:r w:rsidRPr="003761AA">
        <w:rPr>
          <w:rFonts w:ascii="Times New Roman" w:hAnsi="Times New Roman" w:cs="Times New Roman"/>
          <w:color w:val="auto"/>
        </w:rPr>
        <w:t>«Про  затвердження плану заходів</w:t>
      </w:r>
    </w:p>
    <w:p w:rsidR="0019704B" w:rsidRPr="003761AA" w:rsidRDefault="0019704B" w:rsidP="003761AA">
      <w:pPr>
        <w:ind w:left="5669"/>
        <w:rPr>
          <w:rFonts w:ascii="Times New Roman" w:hAnsi="Times New Roman" w:cs="Times New Roman"/>
          <w:color w:val="auto"/>
        </w:rPr>
      </w:pPr>
      <w:r w:rsidRPr="003761AA">
        <w:rPr>
          <w:rFonts w:ascii="Times New Roman" w:hAnsi="Times New Roman" w:cs="Times New Roman"/>
          <w:color w:val="auto"/>
        </w:rPr>
        <w:t>щодо посилення національно - патріотичного виховання учнів»</w:t>
      </w:r>
    </w:p>
    <w:p w:rsidR="0019704B" w:rsidRPr="003761AA" w:rsidRDefault="0019704B">
      <w:pPr>
        <w:jc w:val="center"/>
        <w:rPr>
          <w:rFonts w:ascii="Times New Roman" w:hAnsi="Times New Roman" w:cs="Times New Roman"/>
          <w:color w:val="auto"/>
        </w:rPr>
      </w:pPr>
    </w:p>
    <w:p w:rsidR="0019704B" w:rsidRPr="003761AA" w:rsidRDefault="0019704B">
      <w:pPr>
        <w:jc w:val="center"/>
        <w:rPr>
          <w:rFonts w:ascii="Times New Roman" w:hAnsi="Times New Roman" w:cs="Times New Roman"/>
        </w:rPr>
      </w:pPr>
    </w:p>
    <w:p w:rsidR="0019704B" w:rsidRPr="003761AA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1AA">
        <w:rPr>
          <w:rFonts w:ascii="Times New Roman" w:hAnsi="Times New Roman" w:cs="Times New Roman"/>
          <w:b/>
          <w:bCs/>
          <w:sz w:val="28"/>
          <w:szCs w:val="28"/>
        </w:rPr>
        <w:t xml:space="preserve">План заходів </w:t>
      </w:r>
    </w:p>
    <w:p w:rsidR="0019704B" w:rsidRPr="003761AA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щодо посилення національно-</w:t>
      </w:r>
      <w:r w:rsidRPr="003761AA">
        <w:rPr>
          <w:rFonts w:ascii="Times New Roman" w:hAnsi="Times New Roman" w:cs="Times New Roman"/>
          <w:b/>
          <w:bCs/>
          <w:sz w:val="28"/>
          <w:szCs w:val="28"/>
        </w:rPr>
        <w:t xml:space="preserve">патріотичного виховання </w:t>
      </w:r>
    </w:p>
    <w:p w:rsidR="0019704B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1AA">
        <w:rPr>
          <w:rFonts w:ascii="Times New Roman" w:hAnsi="Times New Roman" w:cs="Times New Roman"/>
          <w:b/>
          <w:bCs/>
          <w:sz w:val="28"/>
          <w:szCs w:val="28"/>
        </w:rPr>
        <w:t xml:space="preserve">учнів школи «Лєствіца» </w:t>
      </w:r>
    </w:p>
    <w:p w:rsidR="0019704B" w:rsidRPr="003761AA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2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/>
      </w:tblPr>
      <w:tblGrid>
        <w:gridCol w:w="953"/>
        <w:gridCol w:w="4590"/>
        <w:gridCol w:w="1856"/>
        <w:gridCol w:w="2364"/>
      </w:tblGrid>
      <w:tr w:rsidR="0019704B" w:rsidRPr="003761AA">
        <w:tc>
          <w:tcPr>
            <w:tcW w:w="959" w:type="dxa"/>
            <w:tcBorders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49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Заходи</w:t>
            </w:r>
          </w:p>
        </w:tc>
        <w:tc>
          <w:tcPr>
            <w:tcW w:w="1870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Термін виконання</w:t>
            </w:r>
          </w:p>
        </w:tc>
        <w:tc>
          <w:tcPr>
            <w:tcW w:w="238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Відповідальні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бесід, присвячених героїчним подвигам українських воїнів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Посилити роботу спортивної секції бойового багатоборства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Жихарєв А.М.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тематичні екскурсії та історично-пізнавальної подорожі пам'ятками культурної спадщини України для учнів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С.Г., класні керівники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уроків мужності, виховних, інформаційно — просвітницьких заходів щодо вшанування героїчного подвигу українських воїнів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С.Г., вихователі ГПД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тематичних уроків з історії України, бінарних уроків, уроків пам'яті, годин спілкування за темами: «Тільки тим історія належить, хто за неї бориться й живе»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bookmarkStart w:id="0" w:name="__DdeLink__1075_1923034408"/>
            <w:bookmarkEnd w:id="0"/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Снурніков І.С., учитель історії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Смотра стройової пісні до Дня Перемоги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Травень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урочистих зустрічей з ветеранами війни, кон</w:t>
            </w:r>
            <w:r>
              <w:rPr>
                <w:rFonts w:ascii="Times New Roman" w:hAnsi="Times New Roman" w:cs="Times New Roman"/>
              </w:rPr>
              <w:t>курсів та фестивалей військово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3761AA">
              <w:rPr>
                <w:rFonts w:ascii="Times New Roman" w:hAnsi="Times New Roman" w:cs="Times New Roman"/>
              </w:rPr>
              <w:t>патріотичної пісні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Миколаєнко Ф.Ф., директор школи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 xml:space="preserve">Провести семінар для педагогічних працівників школи за темою «Патріотичне виховання школярів 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3761AA">
              <w:rPr>
                <w:rFonts w:ascii="Times New Roman" w:hAnsi="Times New Roman" w:cs="Times New Roman"/>
              </w:rPr>
              <w:t xml:space="preserve"> невід'ємна частина розвитку особистості дитини»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Квітень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С.Г., заступник директора з НВР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Збірник дитячих творчих робіт до 70-річчя Перемоги у Великій Вітчизняній війни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Травень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Класні керівники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Провести позакласні виховні заходи «Традиції та звичаї українського народу»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Березень, листопад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Вихователі ГПД</w:t>
            </w:r>
          </w:p>
        </w:tc>
      </w:tr>
    </w:tbl>
    <w:p w:rsidR="0019704B" w:rsidRPr="003761AA" w:rsidRDefault="0019704B">
      <w:pPr>
        <w:ind w:left="5669"/>
        <w:jc w:val="right"/>
        <w:rPr>
          <w:rFonts w:ascii="Times New Roman" w:hAnsi="Times New Roman" w:cs="Times New Roman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</w:rPr>
      </w:pPr>
    </w:p>
    <w:p w:rsidR="0019704B" w:rsidRPr="003761AA" w:rsidRDefault="0019704B">
      <w:pPr>
        <w:ind w:left="5669"/>
        <w:jc w:val="right"/>
        <w:rPr>
          <w:rFonts w:ascii="Times New Roman" w:hAnsi="Times New Roman" w:cs="Times New Roman"/>
        </w:rPr>
      </w:pPr>
    </w:p>
    <w:p w:rsidR="0019704B" w:rsidRDefault="0019704B">
      <w:pPr>
        <w:ind w:left="5669"/>
        <w:jc w:val="right"/>
        <w:rPr>
          <w:rFonts w:ascii="Times New Roman" w:hAnsi="Times New Roman" w:cs="Times New Roman"/>
        </w:rPr>
      </w:pPr>
    </w:p>
    <w:p w:rsidR="0019704B" w:rsidRPr="003761AA" w:rsidRDefault="0019704B" w:rsidP="003761AA">
      <w:pPr>
        <w:ind w:left="56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761AA">
        <w:rPr>
          <w:rFonts w:ascii="Times New Roman" w:hAnsi="Times New Roman" w:cs="Times New Roman"/>
        </w:rPr>
        <w:t xml:space="preserve">«ЗАТВЕРДЖУЮ»                       </w:t>
      </w:r>
    </w:p>
    <w:p w:rsidR="0019704B" w:rsidRPr="003761AA" w:rsidRDefault="0019704B" w:rsidP="003761AA">
      <w:pPr>
        <w:ind w:left="6463"/>
        <w:rPr>
          <w:rFonts w:ascii="Times New Roman" w:hAnsi="Times New Roman" w:cs="Times New Roman"/>
        </w:rPr>
      </w:pPr>
      <w:r w:rsidRPr="003761AA">
        <w:rPr>
          <w:rFonts w:ascii="Times New Roman" w:hAnsi="Times New Roman" w:cs="Times New Roman"/>
        </w:rPr>
        <w:t>Директор школи «Лєствіца»</w:t>
      </w:r>
    </w:p>
    <w:p w:rsidR="0019704B" w:rsidRPr="003761AA" w:rsidRDefault="0019704B" w:rsidP="003761AA">
      <w:pPr>
        <w:ind w:left="64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3761AA">
        <w:rPr>
          <w:rFonts w:ascii="Times New Roman" w:hAnsi="Times New Roman" w:cs="Times New Roman"/>
        </w:rPr>
        <w:t>_ Ф.Ф. Миколаєнко</w:t>
      </w:r>
    </w:p>
    <w:p w:rsidR="0019704B" w:rsidRPr="003761AA" w:rsidRDefault="0019704B" w:rsidP="003761AA">
      <w:pPr>
        <w:ind w:left="6463"/>
        <w:rPr>
          <w:rFonts w:ascii="Times New Roman" w:hAnsi="Times New Roman" w:cs="Times New Roman"/>
        </w:rPr>
      </w:pPr>
      <w:r w:rsidRPr="003761AA">
        <w:rPr>
          <w:rFonts w:ascii="Times New Roman" w:hAnsi="Times New Roman" w:cs="Times New Roman"/>
        </w:rPr>
        <w:t>«_____»__________2015</w:t>
      </w:r>
    </w:p>
    <w:p w:rsidR="0019704B" w:rsidRPr="003761AA" w:rsidRDefault="0019704B">
      <w:pPr>
        <w:jc w:val="center"/>
        <w:rPr>
          <w:rFonts w:ascii="Times New Roman" w:hAnsi="Times New Roman" w:cs="Times New Roman"/>
        </w:rPr>
      </w:pPr>
    </w:p>
    <w:p w:rsidR="0019704B" w:rsidRPr="003761AA" w:rsidRDefault="0019704B">
      <w:pPr>
        <w:jc w:val="center"/>
        <w:rPr>
          <w:rFonts w:ascii="Times New Roman" w:hAnsi="Times New Roman" w:cs="Times New Roman"/>
        </w:rPr>
      </w:pPr>
    </w:p>
    <w:p w:rsidR="0019704B" w:rsidRPr="003761AA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1AA">
        <w:rPr>
          <w:rFonts w:ascii="Times New Roman" w:hAnsi="Times New Roman" w:cs="Times New Roman"/>
          <w:b/>
          <w:bCs/>
          <w:sz w:val="28"/>
          <w:szCs w:val="28"/>
        </w:rPr>
        <w:t xml:space="preserve">План заходів </w:t>
      </w:r>
    </w:p>
    <w:p w:rsidR="0019704B" w:rsidRPr="003761AA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1AA">
        <w:rPr>
          <w:rFonts w:ascii="Times New Roman" w:hAnsi="Times New Roman" w:cs="Times New Roman"/>
          <w:b/>
          <w:bCs/>
          <w:sz w:val="28"/>
          <w:szCs w:val="28"/>
        </w:rPr>
        <w:t xml:space="preserve">щодо посилення національно - патріотичного виховання </w:t>
      </w:r>
    </w:p>
    <w:p w:rsidR="0019704B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1AA">
        <w:rPr>
          <w:rFonts w:ascii="Times New Roman" w:hAnsi="Times New Roman" w:cs="Times New Roman"/>
          <w:b/>
          <w:bCs/>
          <w:sz w:val="28"/>
          <w:szCs w:val="28"/>
        </w:rPr>
        <w:t xml:space="preserve">учнів школи «Лєствіца» </w:t>
      </w:r>
    </w:p>
    <w:p w:rsidR="0019704B" w:rsidRPr="003761AA" w:rsidRDefault="0019704B" w:rsidP="00376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2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/>
      </w:tblPr>
      <w:tblGrid>
        <w:gridCol w:w="953"/>
        <w:gridCol w:w="4590"/>
        <w:gridCol w:w="1856"/>
        <w:gridCol w:w="2364"/>
      </w:tblGrid>
      <w:tr w:rsidR="0019704B" w:rsidRPr="003761AA">
        <w:tc>
          <w:tcPr>
            <w:tcW w:w="959" w:type="dxa"/>
            <w:tcBorders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49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Заходи</w:t>
            </w:r>
          </w:p>
        </w:tc>
        <w:tc>
          <w:tcPr>
            <w:tcW w:w="1870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Термін виконання</w:t>
            </w:r>
          </w:p>
        </w:tc>
        <w:tc>
          <w:tcPr>
            <w:tcW w:w="238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Відповідальні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бесід, присвячених героїчним подвигам українських воїнів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Посилити роботу спортивної секції бойового багатоборства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Жихарєв А.М.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тематичні екскурсії та історично-пізнавальної подорожі пам'ятками культурної спадщини України для учнів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С.Г., класні керівники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уроків мужності, виховних, інформаційно — просвітницьких заходів щодо вшанування героїчного подвигу українських воїнів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С.Г., вихователі ГПД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тематичних уроків з історії України, бінарних уроків, уроків пам'яті, годин спілкування за темами: «Тільки тим історія належить, хто за неї бориться й живе»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bookmarkStart w:id="1" w:name="__DdeLink__1075_19230344081"/>
            <w:bookmarkEnd w:id="1"/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Снурніков І.С., учитель історії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Смотра стройової пісні до Дня Перемоги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Травень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Організувати проведення урочистих зустрічей з ветеранами війни, конкурсів та фестивалей військово — патріотичної пісні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Протягом 2015 року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Миколаєнко Ф.Ф., директор школи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Провести семінар для педагогічних працівників школи за темою «Патріотичне виховання школярів — невід'ємна частина розвитку особистості дитини»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Квітень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Байстрюченко С.Г., заступник директора з НВР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Збірник дитячих творчих робіт до 70-річчя Перемоги у Великій Вітчизняній війни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Травень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Класні керівники</w:t>
            </w:r>
          </w:p>
        </w:tc>
      </w:tr>
      <w:tr w:rsidR="0019704B" w:rsidRPr="003761AA">
        <w:tc>
          <w:tcPr>
            <w:tcW w:w="959" w:type="dxa"/>
            <w:tcBorders>
              <w:top w:val="nil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49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Провести позакласні виховні заходи «Традиції та звичаї українського народу»</w:t>
            </w:r>
          </w:p>
        </w:tc>
        <w:tc>
          <w:tcPr>
            <w:tcW w:w="1870" w:type="dxa"/>
            <w:tcBorders>
              <w:top w:val="nil"/>
              <w:left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Березень, листопад 2015</w:t>
            </w:r>
          </w:p>
        </w:tc>
        <w:tc>
          <w:tcPr>
            <w:tcW w:w="2380" w:type="dxa"/>
            <w:tcBorders>
              <w:top w:val="nil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19704B" w:rsidRPr="003761AA" w:rsidRDefault="0019704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761AA">
              <w:rPr>
                <w:rFonts w:ascii="Times New Roman" w:hAnsi="Times New Roman" w:cs="Times New Roman"/>
              </w:rPr>
              <w:t>Вихователі ГПД</w:t>
            </w:r>
          </w:p>
        </w:tc>
      </w:tr>
    </w:tbl>
    <w:p w:rsidR="0019704B" w:rsidRDefault="0019704B">
      <w:pPr>
        <w:ind w:left="5669"/>
        <w:jc w:val="right"/>
      </w:pPr>
    </w:p>
    <w:sectPr w:rsidR="0019704B" w:rsidSect="007261D7">
      <w:pgSz w:w="11906" w:h="16838"/>
      <w:pgMar w:top="1134" w:right="567" w:bottom="1134" w:left="1701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3D04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73E90C9E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1D7"/>
    <w:rsid w:val="0019704B"/>
    <w:rsid w:val="003761AA"/>
    <w:rsid w:val="007261D7"/>
    <w:rsid w:val="00BE7F26"/>
    <w:rsid w:val="00BF2458"/>
    <w:rsid w:val="00D2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Free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1D7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261D7"/>
    <w:pPr>
      <w:keepNext/>
      <w:jc w:val="center"/>
      <w:outlineLvl w:val="7"/>
    </w:pPr>
    <w:rPr>
      <w:b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semiHidden/>
    <w:rsid w:val="00A86737"/>
    <w:rPr>
      <w:rFonts w:asciiTheme="minorHAnsi" w:eastAsiaTheme="minorEastAsia" w:hAnsiTheme="minorHAnsi" w:cs="Mangal"/>
      <w:i/>
      <w:iCs/>
      <w:color w:val="00000A"/>
      <w:sz w:val="24"/>
      <w:szCs w:val="21"/>
      <w:lang w:eastAsia="zh-CN" w:bidi="hi-IN"/>
    </w:rPr>
  </w:style>
  <w:style w:type="paragraph" w:customStyle="1" w:styleId="a">
    <w:name w:val="Заголовок"/>
    <w:basedOn w:val="Normal"/>
    <w:next w:val="BodyText"/>
    <w:uiPriority w:val="99"/>
    <w:rsid w:val="007261D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261D7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6737"/>
    <w:rPr>
      <w:rFonts w:cs="Mangal"/>
      <w:color w:val="00000A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7261D7"/>
  </w:style>
  <w:style w:type="paragraph" w:styleId="Title">
    <w:name w:val="Title"/>
    <w:basedOn w:val="Normal"/>
    <w:link w:val="TitleChar"/>
    <w:uiPriority w:val="99"/>
    <w:qFormat/>
    <w:rsid w:val="007261D7"/>
    <w:pPr>
      <w:suppressLineNumbers/>
      <w:spacing w:before="120" w:after="120"/>
    </w:pPr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A86737"/>
    <w:rPr>
      <w:rFonts w:asciiTheme="majorHAnsi" w:eastAsiaTheme="majorEastAsia" w:hAnsiTheme="majorHAnsi" w:cs="Mangal"/>
      <w:b/>
      <w:bCs/>
      <w:color w:val="00000A"/>
      <w:kern w:val="28"/>
      <w:sz w:val="32"/>
      <w:szCs w:val="29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7261D7"/>
    <w:pPr>
      <w:suppressLineNumbers/>
    </w:pPr>
  </w:style>
  <w:style w:type="paragraph" w:customStyle="1" w:styleId="a0">
    <w:name w:val="Содержимое таблицы"/>
    <w:basedOn w:val="Normal"/>
    <w:uiPriority w:val="99"/>
    <w:rsid w:val="007261D7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D23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737"/>
    <w:rPr>
      <w:rFonts w:ascii="Times New Roman" w:hAnsi="Times New Roman" w:cs="Mangal"/>
      <w:color w:val="00000A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797</Words>
  <Characters>4546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ХАРКІВСЬКА ПРИВАТНА</dc:title>
  <dc:subject/>
  <dc:creator/>
  <cp:keywords/>
  <dc:description/>
  <cp:lastModifiedBy>Юля</cp:lastModifiedBy>
  <cp:revision>2</cp:revision>
  <cp:lastPrinted>2015-02-26T11:34:00Z</cp:lastPrinted>
  <dcterms:created xsi:type="dcterms:W3CDTF">2015-02-26T11:35:00Z</dcterms:created>
  <dcterms:modified xsi:type="dcterms:W3CDTF">2015-02-26T11:35:00Z</dcterms:modified>
</cp:coreProperties>
</file>