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652" w:rsidRPr="003878F5" w:rsidRDefault="008A1652" w:rsidP="00351F8F">
      <w:pPr>
        <w:ind w:left="113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</w:p>
    <w:p w:rsidR="008A1652" w:rsidRDefault="008A1652" w:rsidP="00351F8F">
      <w:pPr>
        <w:ind w:left="11340" w:right="-140"/>
        <w:rPr>
          <w:sz w:val="28"/>
          <w:szCs w:val="28"/>
          <w:lang w:val="uk-UA"/>
        </w:rPr>
      </w:pPr>
      <w:r w:rsidRPr="003878F5">
        <w:rPr>
          <w:sz w:val="28"/>
          <w:szCs w:val="28"/>
          <w:lang w:val="uk-UA"/>
        </w:rPr>
        <w:t xml:space="preserve">до наказу </w:t>
      </w:r>
      <w:r>
        <w:rPr>
          <w:sz w:val="28"/>
          <w:szCs w:val="28"/>
          <w:lang w:val="uk-UA"/>
        </w:rPr>
        <w:t xml:space="preserve">управління </w:t>
      </w:r>
      <w:r w:rsidRPr="003878F5">
        <w:rPr>
          <w:sz w:val="28"/>
          <w:szCs w:val="28"/>
          <w:lang w:val="uk-UA"/>
        </w:rPr>
        <w:t xml:space="preserve">освіти </w:t>
      </w:r>
    </w:p>
    <w:p w:rsidR="008A1652" w:rsidRPr="003878F5" w:rsidRDefault="008A1652" w:rsidP="00351F8F">
      <w:pPr>
        <w:ind w:left="11340" w:right="-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адміністрації Київського району </w:t>
      </w:r>
      <w:r w:rsidRPr="003878F5">
        <w:rPr>
          <w:sz w:val="28"/>
          <w:szCs w:val="28"/>
          <w:lang w:val="uk-UA"/>
        </w:rPr>
        <w:t>Харківської міської ради</w:t>
      </w:r>
    </w:p>
    <w:p w:rsidR="008A1652" w:rsidRDefault="008A1652" w:rsidP="00D51D52">
      <w:pPr>
        <w:ind w:left="11340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 03.10.</w:t>
      </w:r>
      <w:r w:rsidRPr="003878F5">
        <w:rPr>
          <w:sz w:val="28"/>
          <w:szCs w:val="28"/>
          <w:lang w:val="uk-UA"/>
        </w:rPr>
        <w:t>2014   №</w:t>
      </w:r>
      <w:r>
        <w:rPr>
          <w:sz w:val="28"/>
          <w:szCs w:val="28"/>
          <w:lang w:val="uk-UA"/>
        </w:rPr>
        <w:t> 403</w:t>
      </w:r>
    </w:p>
    <w:p w:rsidR="008A1652" w:rsidRPr="00384744" w:rsidRDefault="008A1652" w:rsidP="003622FF">
      <w:pPr>
        <w:spacing w:after="200"/>
        <w:jc w:val="center"/>
        <w:rPr>
          <w:sz w:val="28"/>
          <w:szCs w:val="28"/>
          <w:lang w:val="uk-UA"/>
        </w:rPr>
      </w:pPr>
      <w:r w:rsidRPr="00384744">
        <w:rPr>
          <w:sz w:val="28"/>
          <w:szCs w:val="28"/>
          <w:lang w:val="uk-UA"/>
        </w:rPr>
        <w:t>Інформація</w:t>
      </w:r>
    </w:p>
    <w:p w:rsidR="008A1652" w:rsidRPr="00384744" w:rsidRDefault="008A1652" w:rsidP="003622FF">
      <w:pPr>
        <w:jc w:val="center"/>
        <w:rPr>
          <w:sz w:val="28"/>
          <w:szCs w:val="28"/>
          <w:lang w:val="uk-UA"/>
        </w:rPr>
      </w:pPr>
      <w:r w:rsidRPr="00384744">
        <w:rPr>
          <w:sz w:val="28"/>
          <w:szCs w:val="28"/>
          <w:lang w:val="uk-UA"/>
        </w:rPr>
        <w:t xml:space="preserve">про результати проведення  профілактичних медичних оглядів учнів загальноосвітніх навчальних закладів усіх типів і </w:t>
      </w:r>
      <w:r>
        <w:rPr>
          <w:sz w:val="28"/>
          <w:szCs w:val="28"/>
          <w:lang w:val="uk-UA"/>
        </w:rPr>
        <w:t xml:space="preserve">форм власності  після шкільних осінніх </w:t>
      </w:r>
      <w:r w:rsidRPr="00384744">
        <w:rPr>
          <w:sz w:val="28"/>
          <w:szCs w:val="28"/>
          <w:lang w:val="uk-UA"/>
        </w:rPr>
        <w:t>канікул 201</w:t>
      </w:r>
      <w:r>
        <w:rPr>
          <w:sz w:val="28"/>
          <w:szCs w:val="28"/>
          <w:lang w:val="uk-UA"/>
        </w:rPr>
        <w:t>4/2015</w:t>
      </w:r>
      <w:r w:rsidRPr="00384744">
        <w:rPr>
          <w:sz w:val="28"/>
          <w:szCs w:val="28"/>
          <w:lang w:val="uk-UA"/>
        </w:rPr>
        <w:t xml:space="preserve"> навчального року</w:t>
      </w:r>
    </w:p>
    <w:p w:rsidR="008A1652" w:rsidRPr="00384744" w:rsidRDefault="008A1652" w:rsidP="003622FF">
      <w:pPr>
        <w:spacing w:after="200"/>
        <w:jc w:val="center"/>
        <w:rPr>
          <w:sz w:val="28"/>
          <w:szCs w:val="28"/>
          <w:lang w:val="uk-UA"/>
        </w:rPr>
      </w:pPr>
      <w:r w:rsidRPr="00384744">
        <w:rPr>
          <w:sz w:val="28"/>
          <w:szCs w:val="28"/>
          <w:lang w:val="uk-UA"/>
        </w:rPr>
        <w:t>_______________________________________________________</w:t>
      </w:r>
      <w:r>
        <w:rPr>
          <w:sz w:val="28"/>
          <w:szCs w:val="28"/>
          <w:lang w:val="uk-UA"/>
        </w:rPr>
        <w:t>навчального закладу</w:t>
      </w:r>
    </w:p>
    <w:p w:rsidR="008A1652" w:rsidRDefault="008A1652" w:rsidP="003622FF">
      <w:pPr>
        <w:spacing w:after="200"/>
        <w:jc w:val="center"/>
        <w:rPr>
          <w:sz w:val="22"/>
          <w:szCs w:val="22"/>
          <w:lang w:val="uk-UA"/>
        </w:rPr>
      </w:pPr>
      <w:r>
        <w:rPr>
          <w:sz w:val="28"/>
          <w:szCs w:val="28"/>
          <w:lang w:val="uk-UA"/>
        </w:rPr>
        <w:t xml:space="preserve"> станом на _________</w:t>
      </w:r>
      <w:r w:rsidRPr="00384744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4</w:t>
      </w:r>
    </w:p>
    <w:tbl>
      <w:tblPr>
        <w:tblW w:w="15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/>
      </w:tblPr>
      <w:tblGrid>
        <w:gridCol w:w="774"/>
        <w:gridCol w:w="773"/>
        <w:gridCol w:w="773"/>
        <w:gridCol w:w="774"/>
        <w:gridCol w:w="774"/>
        <w:gridCol w:w="774"/>
        <w:gridCol w:w="774"/>
        <w:gridCol w:w="774"/>
        <w:gridCol w:w="774"/>
        <w:gridCol w:w="774"/>
        <w:gridCol w:w="775"/>
        <w:gridCol w:w="1518"/>
        <w:gridCol w:w="1134"/>
        <w:gridCol w:w="1151"/>
        <w:gridCol w:w="1932"/>
        <w:gridCol w:w="840"/>
      </w:tblGrid>
      <w:tr w:rsidR="008A1652" w:rsidTr="00427D93">
        <w:trPr>
          <w:cantSplit/>
          <w:trHeight w:val="2159"/>
        </w:trPr>
        <w:tc>
          <w:tcPr>
            <w:tcW w:w="77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Район 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2F42D0">
            <w:pPr>
              <w:spacing w:after="200" w:line="276" w:lineRule="auto"/>
              <w:ind w:left="113" w:right="113"/>
              <w:rPr>
                <w:lang w:val="uk-UA"/>
              </w:rPr>
            </w:pPr>
            <w:r>
              <w:rPr>
                <w:lang w:val="uk-UA"/>
              </w:rPr>
              <w:t>Загальна кількість учнів                       станом на 10.11.2014</w:t>
            </w:r>
          </w:p>
        </w:tc>
        <w:tc>
          <w:tcPr>
            <w:tcW w:w="7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Оглянуто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Питома вага оглянутих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Виявлено патології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Показник виявлених на 1000 оглянутих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Педикульоз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Короста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Гострі кишкові інфекції</w:t>
            </w:r>
          </w:p>
        </w:tc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ГРВІ</w:t>
            </w:r>
          </w:p>
        </w:tc>
        <w:tc>
          <w:tcPr>
            <w:tcW w:w="7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ЛОР патологія</w:t>
            </w:r>
          </w:p>
        </w:tc>
        <w:tc>
          <w:tcPr>
            <w:tcW w:w="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center"/>
              <w:rPr>
                <w:lang w:val="uk-UA"/>
              </w:rPr>
            </w:pPr>
            <w:r>
              <w:rPr>
                <w:lang w:val="uk-UA"/>
              </w:rPr>
              <w:t>Хвороби шкіри</w:t>
            </w:r>
          </w:p>
        </w:tc>
        <w:tc>
          <w:tcPr>
            <w:tcW w:w="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Інші</w:t>
            </w:r>
          </w:p>
        </w:tc>
      </w:tr>
      <w:tr w:rsidR="008A1652" w:rsidTr="00427D93">
        <w:trPr>
          <w:cantSplit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Всього</w:t>
            </w:r>
          </w:p>
        </w:tc>
        <w:tc>
          <w:tcPr>
            <w:tcW w:w="42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у т.ч.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</w:tr>
      <w:tr w:rsidR="008A1652" w:rsidTr="00D51D52">
        <w:trPr>
          <w:cantSplit/>
          <w:trHeight w:val="1741"/>
        </w:trPr>
        <w:tc>
          <w:tcPr>
            <w:tcW w:w="0" w:type="auto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1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стрептодермія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мікози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8A1652" w:rsidRDefault="008A1652" w:rsidP="00427D93">
            <w:pPr>
              <w:spacing w:after="200" w:line="276" w:lineRule="auto"/>
              <w:ind w:left="113" w:right="113"/>
              <w:jc w:val="both"/>
              <w:rPr>
                <w:lang w:val="uk-UA"/>
              </w:rPr>
            </w:pPr>
            <w:r>
              <w:rPr>
                <w:lang w:val="uk-UA"/>
              </w:rPr>
              <w:t>атопічний дерматит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A1652" w:rsidRDefault="008A1652" w:rsidP="00427D93">
            <w:pPr>
              <w:rPr>
                <w:lang w:val="uk-UA"/>
              </w:rPr>
            </w:pPr>
          </w:p>
        </w:tc>
      </w:tr>
      <w:tr w:rsidR="008A1652" w:rsidTr="00427D93">
        <w:tc>
          <w:tcPr>
            <w:tcW w:w="7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A1652" w:rsidRDefault="008A1652" w:rsidP="00427D93">
            <w:pPr>
              <w:spacing w:after="200" w:line="276" w:lineRule="auto"/>
              <w:jc w:val="both"/>
              <w:rPr>
                <w:lang w:val="uk-UA"/>
              </w:rPr>
            </w:pPr>
          </w:p>
        </w:tc>
      </w:tr>
    </w:tbl>
    <w:p w:rsidR="008A1652" w:rsidRDefault="008A1652" w:rsidP="003622FF">
      <w:pPr>
        <w:spacing w:line="360" w:lineRule="auto"/>
        <w:jc w:val="both"/>
        <w:rPr>
          <w:sz w:val="28"/>
          <w:szCs w:val="28"/>
          <w:lang w:val="uk-UA"/>
        </w:rPr>
      </w:pPr>
    </w:p>
    <w:p w:rsidR="008A1652" w:rsidRPr="00384744" w:rsidRDefault="008A1652" w:rsidP="003622FF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8A1652" w:rsidRPr="0091668B" w:rsidRDefault="008A1652" w:rsidP="00D51D52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Директор школи                               _________________________         </w:t>
      </w:r>
    </w:p>
    <w:p w:rsidR="008A1652" w:rsidRPr="00F228C7" w:rsidRDefault="008A1652" w:rsidP="00F228C7">
      <w:pPr>
        <w:jc w:val="both"/>
        <w:rPr>
          <w:sz w:val="20"/>
          <w:szCs w:val="20"/>
          <w:lang w:val="uk-UA"/>
        </w:rPr>
        <w:sectPr w:rsidR="008A1652" w:rsidRPr="00F228C7" w:rsidSect="00D51D52">
          <w:pgSz w:w="16838" w:h="11906" w:orient="landscape"/>
          <w:pgMar w:top="709" w:right="709" w:bottom="0" w:left="992" w:header="709" w:footer="709" w:gutter="0"/>
          <w:cols w:space="708"/>
          <w:docGrid w:linePitch="360"/>
        </w:sectPr>
      </w:pPr>
    </w:p>
    <w:p w:rsidR="008A1652" w:rsidRPr="009C38EA" w:rsidRDefault="008A1652" w:rsidP="002563AF">
      <w:pPr>
        <w:rPr>
          <w:lang w:val="uk-UA"/>
        </w:rPr>
      </w:pPr>
    </w:p>
    <w:sectPr w:rsidR="008A1652" w:rsidRPr="009C38EA" w:rsidSect="00DD25B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6040"/>
    <w:multiLevelType w:val="multilevel"/>
    <w:tmpl w:val="674C68C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 CYR" w:hAnsi="Times New Roman CYR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 CYR" w:hAnsi="Times New Roman CYR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 CYR" w:hAnsi="Times New Roman CYR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Times New Roman CYR" w:hAnsi="Times New Roman CYR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 CYR" w:hAnsi="Times New Roman CYR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Times New Roman CYR" w:hAnsi="Times New Roman CYR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Times New Roman CYR" w:hAnsi="Times New Roman CYR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Times New Roman CYR" w:hAnsi="Times New Roman CYR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ascii="Times New Roman CYR" w:hAnsi="Times New Roman CYR" w:cs="Times New Roman" w:hint="default"/>
      </w:rPr>
    </w:lvl>
  </w:abstractNum>
  <w:abstractNum w:abstractNumId="1">
    <w:nsid w:val="2FF34AB3"/>
    <w:multiLevelType w:val="multilevel"/>
    <w:tmpl w:val="10C6D0C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2">
    <w:nsid w:val="492018E0"/>
    <w:multiLevelType w:val="hybridMultilevel"/>
    <w:tmpl w:val="D7649030"/>
    <w:lvl w:ilvl="0" w:tplc="AE103280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3">
    <w:nsid w:val="52E42E86"/>
    <w:multiLevelType w:val="multilevel"/>
    <w:tmpl w:val="2A84699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4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5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37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22FF"/>
    <w:rsid w:val="0000478D"/>
    <w:rsid w:val="0002115D"/>
    <w:rsid w:val="00033878"/>
    <w:rsid w:val="000C5253"/>
    <w:rsid w:val="000C67DA"/>
    <w:rsid w:val="000E3FA6"/>
    <w:rsid w:val="00196523"/>
    <w:rsid w:val="001A0487"/>
    <w:rsid w:val="001A75E0"/>
    <w:rsid w:val="001B11CD"/>
    <w:rsid w:val="00204396"/>
    <w:rsid w:val="0021084A"/>
    <w:rsid w:val="002204F2"/>
    <w:rsid w:val="002403E6"/>
    <w:rsid w:val="002563AF"/>
    <w:rsid w:val="002D2DF1"/>
    <w:rsid w:val="002D4F03"/>
    <w:rsid w:val="002E0B58"/>
    <w:rsid w:val="002F42D0"/>
    <w:rsid w:val="00351F8F"/>
    <w:rsid w:val="00352F68"/>
    <w:rsid w:val="003532FC"/>
    <w:rsid w:val="00355F85"/>
    <w:rsid w:val="003622FF"/>
    <w:rsid w:val="003735D5"/>
    <w:rsid w:val="00384744"/>
    <w:rsid w:val="00386DFD"/>
    <w:rsid w:val="003878F5"/>
    <w:rsid w:val="003A2DF3"/>
    <w:rsid w:val="003C62F8"/>
    <w:rsid w:val="003D0EAA"/>
    <w:rsid w:val="00410D76"/>
    <w:rsid w:val="00427D93"/>
    <w:rsid w:val="00474896"/>
    <w:rsid w:val="00486C8D"/>
    <w:rsid w:val="004E2F11"/>
    <w:rsid w:val="004E3B3D"/>
    <w:rsid w:val="004F0188"/>
    <w:rsid w:val="005201D4"/>
    <w:rsid w:val="0053560A"/>
    <w:rsid w:val="00570F3F"/>
    <w:rsid w:val="005A3836"/>
    <w:rsid w:val="005F4CEA"/>
    <w:rsid w:val="00616AB2"/>
    <w:rsid w:val="006718BF"/>
    <w:rsid w:val="00675C2B"/>
    <w:rsid w:val="0070528C"/>
    <w:rsid w:val="00726CEF"/>
    <w:rsid w:val="007B03DF"/>
    <w:rsid w:val="007B6557"/>
    <w:rsid w:val="007C0D1E"/>
    <w:rsid w:val="007D6D12"/>
    <w:rsid w:val="007E4650"/>
    <w:rsid w:val="007F5AAF"/>
    <w:rsid w:val="00801612"/>
    <w:rsid w:val="00815957"/>
    <w:rsid w:val="008A1652"/>
    <w:rsid w:val="008A6243"/>
    <w:rsid w:val="008E3625"/>
    <w:rsid w:val="009041ED"/>
    <w:rsid w:val="0090665A"/>
    <w:rsid w:val="0091668B"/>
    <w:rsid w:val="00943E59"/>
    <w:rsid w:val="009A40A8"/>
    <w:rsid w:val="009B112F"/>
    <w:rsid w:val="009B232F"/>
    <w:rsid w:val="009C38EA"/>
    <w:rsid w:val="009D0ED3"/>
    <w:rsid w:val="009F2DF7"/>
    <w:rsid w:val="00A37D06"/>
    <w:rsid w:val="00A469FC"/>
    <w:rsid w:val="00A47F19"/>
    <w:rsid w:val="00A9670A"/>
    <w:rsid w:val="00B70FE0"/>
    <w:rsid w:val="00BA1A10"/>
    <w:rsid w:val="00BD2D24"/>
    <w:rsid w:val="00C34D8C"/>
    <w:rsid w:val="00C35C8E"/>
    <w:rsid w:val="00CD128B"/>
    <w:rsid w:val="00CD6DE0"/>
    <w:rsid w:val="00CD7F68"/>
    <w:rsid w:val="00D51D52"/>
    <w:rsid w:val="00DD25B2"/>
    <w:rsid w:val="00E07CC1"/>
    <w:rsid w:val="00E24798"/>
    <w:rsid w:val="00E300E6"/>
    <w:rsid w:val="00E47975"/>
    <w:rsid w:val="00EB3421"/>
    <w:rsid w:val="00EE231B"/>
    <w:rsid w:val="00EF3A04"/>
    <w:rsid w:val="00F228C7"/>
    <w:rsid w:val="00F73CE5"/>
    <w:rsid w:val="00F84B39"/>
    <w:rsid w:val="00FA42F4"/>
    <w:rsid w:val="00FA4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2FF"/>
    <w:rPr>
      <w:rFonts w:ascii="Times New Roman" w:eastAsia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622FF"/>
    <w:pPr>
      <w:keepNext/>
      <w:jc w:val="center"/>
      <w:outlineLvl w:val="7"/>
    </w:pPr>
    <w:rPr>
      <w:b/>
      <w:sz w:val="26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9"/>
    <w:locked/>
    <w:rsid w:val="003622FF"/>
    <w:rPr>
      <w:rFonts w:ascii="Times New Roman" w:hAnsi="Times New Roman" w:cs="Times New Roman"/>
      <w:b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3622FF"/>
    <w:pPr>
      <w:ind w:left="720"/>
      <w:contextualSpacing/>
    </w:pPr>
    <w:rPr>
      <w:lang w:val="uk-UA" w:eastAsia="uk-UA"/>
    </w:rPr>
  </w:style>
  <w:style w:type="paragraph" w:styleId="BodyTextIndent">
    <w:name w:val="Body Text Indent"/>
    <w:basedOn w:val="Normal"/>
    <w:link w:val="BodyTextIndentChar"/>
    <w:uiPriority w:val="99"/>
    <w:rsid w:val="003622FF"/>
    <w:pPr>
      <w:ind w:left="5664"/>
    </w:pPr>
    <w:rPr>
      <w:b/>
      <w:bCs/>
      <w:sz w:val="28"/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3622FF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3622FF"/>
    <w:pPr>
      <w:spacing w:after="12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622FF"/>
    <w:rPr>
      <w:rFonts w:ascii="Times New Roman" w:hAnsi="Times New Roman" w:cs="Times New Roman"/>
      <w:sz w:val="20"/>
      <w:szCs w:val="20"/>
      <w:lang w:eastAsia="ru-RU"/>
    </w:rPr>
  </w:style>
  <w:style w:type="paragraph" w:styleId="NoSpacing">
    <w:name w:val="No Spacing"/>
    <w:uiPriority w:val="99"/>
    <w:qFormat/>
    <w:rsid w:val="00F73CE5"/>
    <w:rPr>
      <w:rFonts w:ascii="Times New Roman" w:eastAsia="Times New Roman" w:hAnsi="Times New Roman"/>
      <w:sz w:val="28"/>
      <w:szCs w:val="20"/>
      <w:lang w:eastAsia="uk-UA"/>
    </w:rPr>
  </w:style>
  <w:style w:type="table" w:styleId="TableGrid">
    <w:name w:val="Table Grid"/>
    <w:basedOn w:val="TableNormal"/>
    <w:uiPriority w:val="99"/>
    <w:rsid w:val="00CD6DE0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126</Words>
  <Characters>722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7</cp:revision>
  <cp:lastPrinted>2014-11-04T12:52:00Z</cp:lastPrinted>
  <dcterms:created xsi:type="dcterms:W3CDTF">2014-11-03T15:40:00Z</dcterms:created>
  <dcterms:modified xsi:type="dcterms:W3CDTF">2014-11-04T12:54:00Z</dcterms:modified>
</cp:coreProperties>
</file>