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000"/>
      </w:tblPr>
      <w:tblGrid>
        <w:gridCol w:w="4168"/>
        <w:gridCol w:w="4212"/>
      </w:tblGrid>
      <w:tr w:rsidR="001C0051" w:rsidRPr="003258F4">
        <w:trPr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0051" w:rsidRPr="003258F4" w:rsidRDefault="001C0051">
            <w:pPr>
              <w:pStyle w:val="Heading8"/>
              <w:numPr>
                <w:ilvl w:val="7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ХАРКІВСЬКА ПРИВАТНА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258F4">
              <w:rPr>
                <w:rFonts w:ascii="Times New Roman" w:hAnsi="Times New Roman" w:cs="Times New Roman"/>
                <w:b/>
                <w:lang w:val="uk-UA"/>
              </w:rPr>
              <w:t>ЗАГАЛЬНООСВІТНЯ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258F4">
              <w:rPr>
                <w:rFonts w:ascii="Times New Roman" w:hAnsi="Times New Roman" w:cs="Times New Roman"/>
                <w:b/>
                <w:lang w:val="uk-UA"/>
              </w:rPr>
              <w:t>ШКОЛА І-ІІІ СТУПЕНІВ «ЛЄСТВІЦА»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258F4">
              <w:rPr>
                <w:rFonts w:ascii="Times New Roman" w:hAnsi="Times New Roman" w:cs="Times New Roman"/>
                <w:b/>
                <w:lang w:val="uk-UA"/>
              </w:rPr>
              <w:t>ХАРКІВСЬКОЇ ОБЛАСТІ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</w:pP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вулиця Пушкінська, </w:t>
            </w:r>
            <w:smartTag w:uri="urn:schemas-microsoft-com:office:smarttags" w:element="metricconverter">
              <w:smartTagPr>
                <w:attr w:name="ProductID" w:val="100, м"/>
              </w:smartTagPr>
              <w:r w:rsidRPr="003258F4">
                <w:rPr>
                  <w:rFonts w:ascii="Times New Roman" w:hAnsi="Times New Roman" w:cs="Times New Roman"/>
                  <w:sz w:val="20"/>
                  <w:szCs w:val="20"/>
                  <w:lang w:val="uk-UA"/>
                </w:rPr>
                <w:t>100, м</w:t>
              </w:r>
            </w:smartTag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Харків, 61024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тел. 758-88-03, e-mail  Schoollestvica1@ukr.net 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ЄДРПОУ 34330274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258F4">
              <w:rPr>
                <w:rFonts w:ascii="Times New Roman" w:hAnsi="Times New Roman" w:cs="Times New Roman"/>
                <w:b/>
                <w:lang w:val="uk-UA"/>
              </w:rPr>
              <w:t xml:space="preserve">ХАРЬКОВСКАЯ ЧАСТНАЯ 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258F4">
              <w:rPr>
                <w:rFonts w:ascii="Times New Roman" w:hAnsi="Times New Roman" w:cs="Times New Roman"/>
                <w:b/>
                <w:lang w:val="uk-UA"/>
              </w:rPr>
              <w:t>ОБЩЕОБРАЗОВАТЕЛЬНАЯ ШКОЛА І-ІІІ СТУПЕНЕЙ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258F4">
              <w:rPr>
                <w:rFonts w:ascii="Times New Roman" w:hAnsi="Times New Roman" w:cs="Times New Roman"/>
                <w:b/>
                <w:lang w:val="uk-UA"/>
              </w:rPr>
              <w:t>«ЛЕСТВИЦА»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258F4">
              <w:rPr>
                <w:rFonts w:ascii="Times New Roman" w:hAnsi="Times New Roman" w:cs="Times New Roman"/>
                <w:b/>
                <w:lang w:val="uk-UA"/>
              </w:rPr>
              <w:t>ХАРЬКОВСКОЙ ОБЛАСТИ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</w:pP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улица Пушкинская, </w:t>
            </w:r>
            <w:smartTag w:uri="urn:schemas-microsoft-com:office:smarttags" w:element="metricconverter">
              <w:smartTagPr>
                <w:attr w:name="ProductID" w:val="100, г"/>
              </w:smartTagPr>
              <w:r w:rsidRPr="003258F4">
                <w:rPr>
                  <w:rFonts w:ascii="Times New Roman" w:hAnsi="Times New Roman" w:cs="Times New Roman"/>
                  <w:sz w:val="20"/>
                  <w:szCs w:val="20"/>
                  <w:lang w:val="uk-UA"/>
                </w:rPr>
                <w:t>100, г</w:t>
              </w:r>
            </w:smartTag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Харьков, 61024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тел. 758-88-03, e-mail  Schoollestvica1@ukr.net</w:t>
            </w:r>
          </w:p>
          <w:p w:rsidR="001C0051" w:rsidRPr="003258F4" w:rsidRDefault="001C00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ЕГРПОУ 34330274</w:t>
            </w:r>
          </w:p>
        </w:tc>
      </w:tr>
    </w:tbl>
    <w:p w:rsidR="001C0051" w:rsidRPr="003258F4" w:rsidRDefault="001C0051">
      <w:pPr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108" w:type="dxa"/>
        <w:tblBorders>
          <w:top w:val="thickThinSmallGap" w:sz="24" w:space="0" w:color="000001"/>
        </w:tblBorders>
        <w:tblLook w:val="0000"/>
      </w:tblPr>
      <w:tblGrid>
        <w:gridCol w:w="9746"/>
      </w:tblGrid>
      <w:tr w:rsidR="001C0051" w:rsidRPr="003258F4">
        <w:trPr>
          <w:trHeight w:val="26"/>
        </w:trPr>
        <w:tc>
          <w:tcPr>
            <w:tcW w:w="10080" w:type="dxa"/>
            <w:tcBorders>
              <w:top w:val="thickThinSmallGap" w:sz="24" w:space="0" w:color="000001"/>
              <w:left w:val="nil"/>
              <w:bottom w:val="nil"/>
              <w:right w:val="nil"/>
            </w:tcBorders>
            <w:shd w:val="clear" w:color="auto" w:fill="FFFFFF"/>
          </w:tcPr>
          <w:p w:rsidR="001C0051" w:rsidRPr="003258F4" w:rsidRDefault="001C0051">
            <w:pPr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</w:tr>
    </w:tbl>
    <w:p w:rsidR="001C0051" w:rsidRPr="003258F4" w:rsidRDefault="001C0051">
      <w:pPr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10.03.2015                                                                                                          № ____</w:t>
      </w:r>
    </w:p>
    <w:p w:rsidR="001C0051" w:rsidRPr="003258F4" w:rsidRDefault="001C005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 xml:space="preserve">Про  проведення тижня фізики та хімії 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для учнів 6-9-х класів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Відповідно до річного  плану роботи школи на 2014/2015 навчальний рік та наказу школи від 03.09.2014 №____ «Про організацію та проведення методичної роботи з педагогічними працівниками в 2014/2015 навчальному році» з метою розвитку інтелектуальни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3258F4">
        <w:rPr>
          <w:rFonts w:ascii="Times New Roman" w:hAnsi="Times New Roman" w:cs="Times New Roman"/>
          <w:sz w:val="28"/>
          <w:szCs w:val="28"/>
          <w:lang w:val="uk-UA"/>
        </w:rPr>
        <w:t xml:space="preserve"> здібностей учнів основної школи та сприяння формуванню пізнавального інтересу та любові до природничо-математичних наук</w:t>
      </w:r>
    </w:p>
    <w:p w:rsidR="001C0051" w:rsidRDefault="001C0051">
      <w:pPr>
        <w:spacing w:line="360" w:lineRule="auto"/>
        <w:ind w:firstLine="720"/>
        <w:jc w:val="both"/>
        <w:rPr>
          <w:rFonts w:ascii="Times New Roman" w:hAnsi="Times New Roman" w:cs="Times New Roman"/>
          <w:lang w:val="uk-UA"/>
        </w:rPr>
      </w:pPr>
    </w:p>
    <w:p w:rsidR="001C0051" w:rsidRPr="003258F4" w:rsidRDefault="001C0051" w:rsidP="00325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1C0051" w:rsidRPr="003258F4" w:rsidRDefault="001C005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1. Організувати та провести тиждень фізики та хімії для учнів 6-9-х класів.</w:t>
      </w:r>
    </w:p>
    <w:p w:rsidR="001C0051" w:rsidRPr="003258F4" w:rsidRDefault="001C005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З 16.03.2015 по 20.03.2015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 xml:space="preserve">2. Вчителю фізики Деменко К.О. розробити план-графік заходів під час предметного тижня. </w:t>
      </w:r>
    </w:p>
    <w:p w:rsidR="001C0051" w:rsidRPr="003258F4" w:rsidRDefault="001C005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До 13.03.2015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3. Відповідальній за шкільний сайт Деменко К.О. розмістити цей наказ на  шкільному сайті.</w:t>
      </w:r>
    </w:p>
    <w:p w:rsidR="001C0051" w:rsidRPr="003258F4" w:rsidRDefault="001C005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До 16.03.2015</w:t>
      </w:r>
    </w:p>
    <w:p w:rsidR="001C0051" w:rsidRPr="003258F4" w:rsidRDefault="001C005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4. 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258F4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з НВР Байстрюченко С.Г. призначити відповідальною за організацію та проведення  тижня  фізики та хімії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0051" w:rsidRPr="003258F4" w:rsidRDefault="001C005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5. Контроль за виконанням цього наказу залишаю за собою.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Директор школи                                                                              Ф.Ф. Миколаєнко</w:t>
      </w:r>
    </w:p>
    <w:p w:rsidR="001C0051" w:rsidRDefault="001C005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Default="001C0051" w:rsidP="00325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 w:rsidP="00325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 xml:space="preserve">З  наказом  ознайомлені:                                                                     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Байстрюченко С.Г.   ___________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Деменко К.О.            ___________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Снарський В.М.        ___________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Стяглик Н.І.               ___________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8F4">
        <w:rPr>
          <w:rFonts w:ascii="Times New Roman" w:hAnsi="Times New Roman" w:cs="Times New Roman"/>
          <w:sz w:val="28"/>
          <w:szCs w:val="28"/>
          <w:lang w:val="uk-UA"/>
        </w:rPr>
        <w:t>Швець С.Е.                ___________</w:t>
      </w: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Default="001C0051" w:rsidP="003258F4">
      <w:pPr>
        <w:ind w:left="566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 xml:space="preserve">Додаток 1 </w:t>
      </w:r>
    </w:p>
    <w:p w:rsidR="001C0051" w:rsidRDefault="001C0051" w:rsidP="003258F4">
      <w:pPr>
        <w:ind w:left="566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д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 xml:space="preserve">о </w:t>
      </w:r>
      <w:r>
        <w:rPr>
          <w:rFonts w:ascii="Times New Roman" w:hAnsi="Times New Roman" w:cs="Times New Roman"/>
          <w:sz w:val="20"/>
          <w:szCs w:val="20"/>
          <w:lang w:val="uk-UA"/>
        </w:rPr>
        <w:t>наказу від 10.03.2015 № _______</w:t>
      </w:r>
      <w:bookmarkStart w:id="0" w:name="__DdeLink__728_1923034408"/>
      <w:bookmarkEnd w:id="0"/>
    </w:p>
    <w:p w:rsidR="001C0051" w:rsidRPr="003258F4" w:rsidRDefault="001C0051" w:rsidP="003258F4">
      <w:pPr>
        <w:ind w:left="566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 xml:space="preserve">«Про проведення тижня тижня  </w:t>
      </w: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3258F4">
        <w:rPr>
          <w:rFonts w:ascii="Times New Roman" w:hAnsi="Times New Roman" w:cs="Times New Roman"/>
          <w:sz w:val="20"/>
          <w:szCs w:val="20"/>
          <w:lang w:val="uk-UA"/>
        </w:rPr>
        <w:t>фізики та хімії для учнів 6-9-х класів»</w:t>
      </w:r>
    </w:p>
    <w:p w:rsidR="001C0051" w:rsidRPr="003258F4" w:rsidRDefault="001C00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Default="001C00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Default="001C00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3258F4" w:rsidRDefault="001C00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6302A8" w:rsidRDefault="001C00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0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План-графік проведення тижня фізики та хімії </w:t>
      </w:r>
    </w:p>
    <w:p w:rsidR="001C0051" w:rsidRPr="006302A8" w:rsidRDefault="001C00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02A8">
        <w:rPr>
          <w:rFonts w:ascii="Times New Roman" w:hAnsi="Times New Roman" w:cs="Times New Roman"/>
          <w:b/>
          <w:sz w:val="28"/>
          <w:szCs w:val="28"/>
          <w:lang w:val="uk-UA"/>
        </w:rPr>
        <w:t>з 16.03.2015 до 20.03.2015</w:t>
      </w:r>
    </w:p>
    <w:p w:rsidR="001C0051" w:rsidRPr="003258F4" w:rsidRDefault="001C0051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-2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00"/>
      </w:tblPr>
      <w:tblGrid>
        <w:gridCol w:w="617"/>
        <w:gridCol w:w="907"/>
        <w:gridCol w:w="1784"/>
        <w:gridCol w:w="3947"/>
        <w:gridCol w:w="2506"/>
      </w:tblGrid>
      <w:tr w:rsidR="001C0051" w:rsidRPr="003258F4" w:rsidTr="003258F4">
        <w:tc>
          <w:tcPr>
            <w:tcW w:w="617" w:type="dxa"/>
            <w:tcBorders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907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Дата</w:t>
            </w:r>
          </w:p>
        </w:tc>
        <w:tc>
          <w:tcPr>
            <w:tcW w:w="1784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Клас</w:t>
            </w:r>
          </w:p>
        </w:tc>
        <w:tc>
          <w:tcPr>
            <w:tcW w:w="3947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Зміст заходу</w:t>
            </w:r>
          </w:p>
        </w:tc>
        <w:tc>
          <w:tcPr>
            <w:tcW w:w="250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Відповідальний</w:t>
            </w:r>
          </w:p>
        </w:tc>
      </w:tr>
      <w:tr w:rsidR="001C0051" w:rsidRPr="003258F4" w:rsidTr="003258F4">
        <w:tc>
          <w:tcPr>
            <w:tcW w:w="617" w:type="dxa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0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Відкриття предметного тижня.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задач з фізики.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  <w:p w:rsidR="001C0051" w:rsidRPr="003258F4" w:rsidRDefault="001C00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Снарський В.М.</w:t>
            </w:r>
          </w:p>
        </w:tc>
      </w:tr>
      <w:tr w:rsidR="001C0051" w:rsidRPr="003258F4" w:rsidTr="003258F4">
        <w:tc>
          <w:tcPr>
            <w:tcW w:w="617" w:type="dxa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0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10.30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Екскурсія до ХНПУ ім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ені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Г.С. Сковороди до кафедри фізики «Фізика в нашому житті»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Стяглик Н.І.</w:t>
            </w:r>
          </w:p>
        </w:tc>
      </w:tr>
      <w:tr w:rsidR="001C0051" w:rsidRPr="003258F4" w:rsidTr="003258F4">
        <w:tc>
          <w:tcPr>
            <w:tcW w:w="61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10.50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 урок з фізики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</w:tc>
      </w:tr>
      <w:tr w:rsidR="001C0051" w:rsidRPr="003258F4" w:rsidTr="003258F4">
        <w:tc>
          <w:tcPr>
            <w:tcW w:w="61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14.20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  захід: «Комп'ютерна лабор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торна робота з фізики»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Стяглик Н.І.</w:t>
            </w:r>
          </w:p>
        </w:tc>
      </w:tr>
      <w:tr w:rsidR="001C0051" w:rsidRPr="003258F4" w:rsidTr="003258F4">
        <w:tc>
          <w:tcPr>
            <w:tcW w:w="61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12.45-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14.20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 позакласний виховний захід: «Хімія в нашому житті»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Снарський В.М.</w:t>
            </w:r>
          </w:p>
        </w:tc>
      </w:tr>
      <w:tr w:rsidR="001C0051" w:rsidRPr="003258F4" w:rsidTr="003258F4">
        <w:tc>
          <w:tcPr>
            <w:tcW w:w="61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Позакласний захід «Фізичні явища»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Швець С.Е.</w:t>
            </w:r>
          </w:p>
        </w:tc>
      </w:tr>
      <w:tr w:rsidR="001C0051" w:rsidRPr="003258F4" w:rsidTr="003258F4">
        <w:tc>
          <w:tcPr>
            <w:tcW w:w="617" w:type="dxa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0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Підбиття підсумків конкурсу задач з фізики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</w:tc>
      </w:tr>
    </w:tbl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Default="001C0051" w:rsidP="00EA581B">
      <w:pPr>
        <w:tabs>
          <w:tab w:val="left" w:pos="8280"/>
        </w:tabs>
        <w:ind w:left="566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>ЗАТВЕРДЖУЮ</w:t>
      </w:r>
      <w:r>
        <w:rPr>
          <w:rFonts w:ascii="Times New Roman" w:hAnsi="Times New Roman" w:cs="Times New Roman"/>
          <w:sz w:val="20"/>
          <w:szCs w:val="20"/>
          <w:lang w:val="uk-UA"/>
        </w:rPr>
        <w:t>: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1C0051" w:rsidRPr="003258F4" w:rsidRDefault="001C0051" w:rsidP="00EA581B">
      <w:pPr>
        <w:tabs>
          <w:tab w:val="left" w:pos="6480"/>
          <w:tab w:val="left" w:pos="7020"/>
          <w:tab w:val="left" w:pos="7740"/>
        </w:tabs>
        <w:ind w:left="566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>Директор школи «Лєствіца»</w:t>
      </w: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 xml:space="preserve"> Ф.Ф.Миколаєнко</w:t>
      </w: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« ___»  ________________</w:t>
      </w:r>
      <w:r w:rsidRPr="003258F4">
        <w:rPr>
          <w:rFonts w:ascii="Times New Roman" w:hAnsi="Times New Roman" w:cs="Times New Roman"/>
          <w:sz w:val="20"/>
          <w:szCs w:val="20"/>
          <w:lang w:val="uk-UA"/>
        </w:rPr>
        <w:t xml:space="preserve"> 2015 року</w:t>
      </w:r>
    </w:p>
    <w:p w:rsidR="001C0051" w:rsidRPr="003258F4" w:rsidRDefault="001C00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Default="001C00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EA581B" w:rsidRDefault="001C00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0051" w:rsidRPr="00EA581B" w:rsidRDefault="001C00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58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- графік проведення тижня фізики та хімії </w:t>
      </w:r>
    </w:p>
    <w:p w:rsidR="001C0051" w:rsidRPr="00EA581B" w:rsidRDefault="001C00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581B">
        <w:rPr>
          <w:rFonts w:ascii="Times New Roman" w:hAnsi="Times New Roman" w:cs="Times New Roman"/>
          <w:b/>
          <w:sz w:val="28"/>
          <w:szCs w:val="28"/>
          <w:lang w:val="uk-UA"/>
        </w:rPr>
        <w:t>з 16.03.2015 до 20.03.2015</w:t>
      </w:r>
    </w:p>
    <w:p w:rsidR="001C0051" w:rsidRPr="003258F4" w:rsidRDefault="001C0051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-2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00"/>
      </w:tblPr>
      <w:tblGrid>
        <w:gridCol w:w="617"/>
        <w:gridCol w:w="907"/>
        <w:gridCol w:w="1784"/>
        <w:gridCol w:w="3947"/>
        <w:gridCol w:w="2506"/>
      </w:tblGrid>
      <w:tr w:rsidR="001C0051" w:rsidRPr="003258F4" w:rsidTr="00EA581B">
        <w:tc>
          <w:tcPr>
            <w:tcW w:w="617" w:type="dxa"/>
            <w:tcBorders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907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Дата</w:t>
            </w:r>
          </w:p>
        </w:tc>
        <w:tc>
          <w:tcPr>
            <w:tcW w:w="1784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Клас</w:t>
            </w:r>
          </w:p>
        </w:tc>
        <w:tc>
          <w:tcPr>
            <w:tcW w:w="3947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Зміст заходу</w:t>
            </w:r>
          </w:p>
        </w:tc>
        <w:tc>
          <w:tcPr>
            <w:tcW w:w="250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Відповідальний</w:t>
            </w:r>
          </w:p>
        </w:tc>
      </w:tr>
      <w:tr w:rsidR="001C0051" w:rsidRPr="003258F4" w:rsidTr="00EA581B">
        <w:tc>
          <w:tcPr>
            <w:tcW w:w="617" w:type="dxa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0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Відкриття предметного тижня.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задач з фізики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  <w:p w:rsidR="001C0051" w:rsidRPr="003258F4" w:rsidRDefault="001C00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Снарський В.М.</w:t>
            </w:r>
          </w:p>
        </w:tc>
      </w:tr>
      <w:tr w:rsidR="001C0051" w:rsidRPr="003258F4" w:rsidTr="00EA581B">
        <w:tc>
          <w:tcPr>
            <w:tcW w:w="617" w:type="dxa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0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10.30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Екскурсія до ХНПУ імені             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Г.С. Сковороди до кафедри фізики «Фізика в нашому житті»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Стяглик Н.І.</w:t>
            </w:r>
          </w:p>
        </w:tc>
      </w:tr>
      <w:tr w:rsidR="001C0051" w:rsidRPr="003258F4" w:rsidTr="00EA581B">
        <w:tc>
          <w:tcPr>
            <w:tcW w:w="61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10.50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 урок з фізики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</w:tc>
      </w:tr>
      <w:tr w:rsidR="001C0051" w:rsidRPr="003258F4" w:rsidTr="00EA581B">
        <w:tc>
          <w:tcPr>
            <w:tcW w:w="61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14.20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  захід: «Комп'ютерна лабор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торна робота з фізики»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Стяглик Н.І.</w:t>
            </w:r>
          </w:p>
        </w:tc>
      </w:tr>
      <w:tr w:rsidR="001C0051" w:rsidRPr="003258F4" w:rsidTr="00EA581B">
        <w:tc>
          <w:tcPr>
            <w:tcW w:w="61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12.45-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14.20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 позакласний виховний захід: «Хімія в нашому житті»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Снарський В.М.</w:t>
            </w:r>
          </w:p>
        </w:tc>
      </w:tr>
      <w:tr w:rsidR="001C0051" w:rsidRPr="003258F4" w:rsidTr="00EA581B">
        <w:tc>
          <w:tcPr>
            <w:tcW w:w="61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16.00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Позакласний захід «Фізичні явища»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Швець С.Е.</w:t>
            </w:r>
          </w:p>
        </w:tc>
      </w:tr>
      <w:tr w:rsidR="001C0051" w:rsidRPr="003258F4" w:rsidTr="00EA581B">
        <w:tc>
          <w:tcPr>
            <w:tcW w:w="617" w:type="dxa"/>
            <w:tcBorders>
              <w:top w:val="nil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0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</w:t>
            </w:r>
          </w:p>
        </w:tc>
        <w:tc>
          <w:tcPr>
            <w:tcW w:w="1784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кл.</w:t>
            </w:r>
          </w:p>
        </w:tc>
        <w:tc>
          <w:tcPr>
            <w:tcW w:w="394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Підбиття підсумків конкурсу задач із фізики</w:t>
            </w:r>
          </w:p>
        </w:tc>
        <w:tc>
          <w:tcPr>
            <w:tcW w:w="2506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1C0051" w:rsidRPr="003258F4" w:rsidRDefault="001C0051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8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Деменко К.О.</w:t>
            </w:r>
          </w:p>
        </w:tc>
      </w:tr>
    </w:tbl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1C0051" w:rsidRPr="003258F4" w:rsidRDefault="001C0051">
      <w:pPr>
        <w:ind w:left="5669"/>
        <w:jc w:val="right"/>
        <w:rPr>
          <w:rFonts w:ascii="Times New Roman" w:hAnsi="Times New Roman" w:cs="Times New Roman"/>
          <w:lang w:val="uk-UA"/>
        </w:rPr>
      </w:pPr>
    </w:p>
    <w:sectPr w:rsidR="001C0051" w:rsidRPr="003258F4" w:rsidSect="00D71BD6">
      <w:pgSz w:w="11906" w:h="16838"/>
      <w:pgMar w:top="1134" w:right="567" w:bottom="1134" w:left="1701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E75F0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D2C0614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BD6"/>
    <w:rsid w:val="001C0051"/>
    <w:rsid w:val="003258F4"/>
    <w:rsid w:val="004B6947"/>
    <w:rsid w:val="006302A8"/>
    <w:rsid w:val="009725ED"/>
    <w:rsid w:val="00D71BD6"/>
    <w:rsid w:val="00EA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" w:hAnsi="Liberation Serif" w:cs="Free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D6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71BD6"/>
    <w:pPr>
      <w:keepNext/>
      <w:jc w:val="center"/>
      <w:outlineLvl w:val="7"/>
    </w:pPr>
    <w:rPr>
      <w:b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semiHidden/>
    <w:rsid w:val="00BE4D38"/>
    <w:rPr>
      <w:rFonts w:asciiTheme="minorHAnsi" w:eastAsiaTheme="minorEastAsia" w:hAnsiTheme="minorHAnsi" w:cs="Mangal"/>
      <w:i/>
      <w:iCs/>
      <w:color w:val="00000A"/>
      <w:sz w:val="24"/>
      <w:szCs w:val="21"/>
      <w:lang w:eastAsia="zh-CN" w:bidi="hi-IN"/>
    </w:rPr>
  </w:style>
  <w:style w:type="paragraph" w:customStyle="1" w:styleId="Heading">
    <w:name w:val="Heading"/>
    <w:basedOn w:val="Normal"/>
    <w:next w:val="TextBody"/>
    <w:uiPriority w:val="99"/>
    <w:rsid w:val="00D71BD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uiPriority w:val="99"/>
    <w:rsid w:val="00D71BD6"/>
    <w:pPr>
      <w:spacing w:after="140" w:line="288" w:lineRule="auto"/>
    </w:pPr>
  </w:style>
  <w:style w:type="paragraph" w:styleId="List">
    <w:name w:val="List"/>
    <w:basedOn w:val="BodyText"/>
    <w:uiPriority w:val="99"/>
    <w:rsid w:val="00D71BD6"/>
  </w:style>
  <w:style w:type="paragraph" w:styleId="Caption">
    <w:name w:val="caption"/>
    <w:basedOn w:val="Normal"/>
    <w:uiPriority w:val="99"/>
    <w:qFormat/>
    <w:rsid w:val="00D71BD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D71BD6"/>
    <w:pPr>
      <w:suppressLineNumbers/>
    </w:pPr>
  </w:style>
  <w:style w:type="paragraph" w:customStyle="1" w:styleId="a">
    <w:name w:val="Заголовок"/>
    <w:basedOn w:val="Normal"/>
    <w:uiPriority w:val="99"/>
    <w:rsid w:val="00D71BD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71BD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4D38"/>
    <w:rPr>
      <w:rFonts w:cs="Mangal"/>
      <w:color w:val="00000A"/>
      <w:sz w:val="24"/>
      <w:szCs w:val="21"/>
      <w:lang w:eastAsia="zh-CN" w:bidi="hi-IN"/>
    </w:rPr>
  </w:style>
  <w:style w:type="paragraph" w:styleId="Title">
    <w:name w:val="Title"/>
    <w:basedOn w:val="Normal"/>
    <w:link w:val="TitleChar"/>
    <w:uiPriority w:val="99"/>
    <w:qFormat/>
    <w:rsid w:val="00D71BD6"/>
    <w:pPr>
      <w:suppressLineNumbers/>
      <w:spacing w:before="120" w:after="120"/>
    </w:pPr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BE4D38"/>
    <w:rPr>
      <w:rFonts w:asciiTheme="majorHAnsi" w:eastAsiaTheme="majorEastAsia" w:hAnsiTheme="majorHAnsi" w:cs="Mangal"/>
      <w:b/>
      <w:bCs/>
      <w:color w:val="00000A"/>
      <w:kern w:val="28"/>
      <w:sz w:val="32"/>
      <w:szCs w:val="29"/>
      <w:lang w:eastAsia="zh-CN" w:bidi="hi-IN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D71BD6"/>
    <w:pPr>
      <w:suppressLineNumbers/>
    </w:pPr>
  </w:style>
  <w:style w:type="paragraph" w:customStyle="1" w:styleId="a0">
    <w:name w:val="Содержимое таблицы"/>
    <w:basedOn w:val="Normal"/>
    <w:uiPriority w:val="99"/>
    <w:rsid w:val="00D71BD6"/>
    <w:pPr>
      <w:suppressLineNumbers/>
    </w:pPr>
  </w:style>
  <w:style w:type="paragraph" w:customStyle="1" w:styleId="a1">
    <w:name w:val="Заголовок таблицы"/>
    <w:basedOn w:val="a0"/>
    <w:uiPriority w:val="99"/>
    <w:rsid w:val="00D71BD6"/>
  </w:style>
  <w:style w:type="paragraph" w:customStyle="1" w:styleId="TableContents">
    <w:name w:val="Table Contents"/>
    <w:basedOn w:val="Normal"/>
    <w:uiPriority w:val="99"/>
    <w:rsid w:val="00D71BD6"/>
  </w:style>
  <w:style w:type="paragraph" w:customStyle="1" w:styleId="TableHeading">
    <w:name w:val="Table Heading"/>
    <w:basedOn w:val="TableContents"/>
    <w:uiPriority w:val="99"/>
    <w:rsid w:val="00D71BD6"/>
  </w:style>
  <w:style w:type="paragraph" w:styleId="BalloonText">
    <w:name w:val="Balloon Text"/>
    <w:basedOn w:val="Normal"/>
    <w:link w:val="BalloonTextChar"/>
    <w:uiPriority w:val="99"/>
    <w:semiHidden/>
    <w:rsid w:val="00EA5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D38"/>
    <w:rPr>
      <w:rFonts w:ascii="Times New Roman" w:hAnsi="Times New Roman" w:cs="Mangal"/>
      <w:color w:val="00000A"/>
      <w:sz w:val="0"/>
      <w:szCs w:val="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570</Words>
  <Characters>3249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ХАРКІВСЬКА ПРИВАТНА</dc:title>
  <dc:subject/>
  <dc:creator>Юля</dc:creator>
  <cp:keywords/>
  <dc:description/>
  <cp:lastModifiedBy>Юля</cp:lastModifiedBy>
  <cp:revision>2</cp:revision>
  <cp:lastPrinted>2015-03-17T16:18:00Z</cp:lastPrinted>
  <dcterms:created xsi:type="dcterms:W3CDTF">2015-03-17T16:20:00Z</dcterms:created>
  <dcterms:modified xsi:type="dcterms:W3CDTF">2015-03-17T16:20:00Z</dcterms:modified>
</cp:coreProperties>
</file>