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80" w:type="dxa"/>
        <w:jc w:val="center"/>
        <w:tblLook w:val="00A0"/>
      </w:tblPr>
      <w:tblGrid>
        <w:gridCol w:w="4168"/>
        <w:gridCol w:w="4212"/>
      </w:tblGrid>
      <w:tr w:rsidR="000A4876" w:rsidRPr="0034515B">
        <w:trPr>
          <w:jc w:val="center"/>
        </w:trPr>
        <w:tc>
          <w:tcPr>
            <w:tcW w:w="4168" w:type="dxa"/>
            <w:shd w:val="clear" w:color="auto" w:fill="FFFFFF"/>
          </w:tcPr>
          <w:p w:rsidR="000A4876" w:rsidRPr="0034515B" w:rsidRDefault="000A4876">
            <w:pPr>
              <w:pStyle w:val="Heading8"/>
              <w:numPr>
                <w:ilvl w:val="7"/>
                <w:numId w:val="1"/>
              </w:numPr>
              <w:rPr>
                <w:lang w:val="uk-UA"/>
              </w:rPr>
            </w:pPr>
            <w:r w:rsidRPr="0034515B">
              <w:rPr>
                <w:sz w:val="24"/>
                <w:szCs w:val="24"/>
                <w:lang w:val="uk-UA"/>
              </w:rPr>
              <w:t>ПРИВАТНИЙ ЗАКЛАД</w:t>
            </w:r>
          </w:p>
          <w:p w:rsidR="000A4876" w:rsidRPr="0034515B" w:rsidRDefault="000A4876">
            <w:pPr>
              <w:pStyle w:val="Heading8"/>
              <w:numPr>
                <w:ilvl w:val="7"/>
                <w:numId w:val="1"/>
              </w:numPr>
              <w:rPr>
                <w:lang w:val="uk-UA"/>
              </w:rPr>
            </w:pPr>
            <w:r w:rsidRPr="0034515B">
              <w:rPr>
                <w:sz w:val="24"/>
                <w:szCs w:val="24"/>
                <w:lang w:val="uk-UA"/>
              </w:rPr>
              <w:t>«ХАРКІВСЬКА ПРИВАТНА</w:t>
            </w:r>
          </w:p>
          <w:p w:rsidR="000A4876" w:rsidRPr="0034515B" w:rsidRDefault="000A4876">
            <w:pPr>
              <w:jc w:val="center"/>
              <w:rPr>
                <w:b/>
                <w:lang w:val="uk-UA"/>
              </w:rPr>
            </w:pPr>
            <w:r w:rsidRPr="0034515B">
              <w:rPr>
                <w:b/>
                <w:lang w:val="uk-UA"/>
              </w:rPr>
              <w:t>ЗАГАЛЬНООСВІТНЯ</w:t>
            </w:r>
          </w:p>
          <w:p w:rsidR="000A4876" w:rsidRPr="0034515B" w:rsidRDefault="000A4876">
            <w:pPr>
              <w:jc w:val="center"/>
              <w:rPr>
                <w:b/>
                <w:lang w:val="uk-UA"/>
              </w:rPr>
            </w:pPr>
            <w:r w:rsidRPr="0034515B">
              <w:rPr>
                <w:b/>
                <w:lang w:val="uk-UA"/>
              </w:rPr>
              <w:t xml:space="preserve">ШКОЛА І-ІІІ СТУПЕНІВ </w:t>
            </w:r>
            <w:bookmarkStart w:id="0" w:name="__DdeLink__464_2065654287"/>
            <w:bookmarkEnd w:id="0"/>
            <w:r w:rsidRPr="0034515B">
              <w:rPr>
                <w:b/>
                <w:lang w:val="uk-UA"/>
              </w:rPr>
              <w:t>«ЛЄСТВІЦА»</w:t>
            </w:r>
          </w:p>
          <w:p w:rsidR="000A4876" w:rsidRPr="0034515B" w:rsidRDefault="000A4876">
            <w:pPr>
              <w:jc w:val="center"/>
              <w:rPr>
                <w:lang w:val="uk-UA"/>
              </w:rPr>
            </w:pPr>
            <w:r w:rsidRPr="0034515B">
              <w:rPr>
                <w:b/>
                <w:lang w:val="uk-UA"/>
              </w:rPr>
              <w:t>ХАРКІВСЬКОЇ ОБЛАСТІ»</w:t>
            </w:r>
          </w:p>
          <w:p w:rsidR="000A4876" w:rsidRPr="0034515B" w:rsidRDefault="000A4876">
            <w:pPr>
              <w:jc w:val="center"/>
              <w:rPr>
                <w:sz w:val="20"/>
                <w:szCs w:val="20"/>
                <w:vertAlign w:val="superscript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sz w:val="20"/>
                <w:szCs w:val="20"/>
                <w:lang w:val="uk-UA"/>
              </w:rPr>
            </w:pPr>
            <w:r w:rsidRPr="0034515B">
              <w:rPr>
                <w:sz w:val="20"/>
                <w:szCs w:val="20"/>
                <w:lang w:val="uk-UA"/>
              </w:rPr>
              <w:t xml:space="preserve">вулиця Пушкінська, </w:t>
            </w:r>
            <w:smartTag w:uri="urn:schemas-microsoft-com:office:smarttags" w:element="metricconverter">
              <w:smartTagPr>
                <w:attr w:name="ProductID" w:val="100, м"/>
              </w:smartTagPr>
              <w:r w:rsidRPr="0034515B">
                <w:rPr>
                  <w:sz w:val="20"/>
                  <w:szCs w:val="20"/>
                  <w:lang w:val="uk-UA"/>
                </w:rPr>
                <w:t>100, м</w:t>
              </w:r>
            </w:smartTag>
            <w:r w:rsidRPr="0034515B">
              <w:rPr>
                <w:sz w:val="20"/>
                <w:szCs w:val="20"/>
                <w:lang w:val="uk-UA"/>
              </w:rPr>
              <w:t>. Харків, 61024</w:t>
            </w:r>
          </w:p>
          <w:p w:rsidR="000A4876" w:rsidRPr="0034515B" w:rsidRDefault="000A4876">
            <w:pPr>
              <w:jc w:val="center"/>
              <w:rPr>
                <w:sz w:val="20"/>
                <w:szCs w:val="20"/>
                <w:lang w:val="uk-UA"/>
              </w:rPr>
            </w:pPr>
            <w:r w:rsidRPr="0034515B">
              <w:rPr>
                <w:sz w:val="20"/>
                <w:szCs w:val="20"/>
                <w:lang w:val="uk-UA"/>
              </w:rPr>
              <w:t xml:space="preserve">тел. 758-88-03, e-mail  Schoollestvica1@ukr.net </w:t>
            </w:r>
          </w:p>
          <w:p w:rsidR="000A4876" w:rsidRPr="0034515B" w:rsidRDefault="000A4876">
            <w:pPr>
              <w:jc w:val="center"/>
              <w:rPr>
                <w:sz w:val="20"/>
                <w:szCs w:val="20"/>
                <w:lang w:val="uk-UA"/>
              </w:rPr>
            </w:pPr>
            <w:r w:rsidRPr="0034515B">
              <w:rPr>
                <w:sz w:val="20"/>
                <w:szCs w:val="20"/>
                <w:lang w:val="uk-UA"/>
              </w:rPr>
              <w:t>Код ЄДРПОУ 34330274</w:t>
            </w:r>
          </w:p>
        </w:tc>
        <w:tc>
          <w:tcPr>
            <w:tcW w:w="4211" w:type="dxa"/>
            <w:shd w:val="clear" w:color="auto" w:fill="FFFFFF"/>
          </w:tcPr>
          <w:p w:rsidR="000A4876" w:rsidRPr="0034515B" w:rsidRDefault="000A4876">
            <w:pPr>
              <w:jc w:val="center"/>
              <w:rPr>
                <w:lang w:val="uk-UA"/>
              </w:rPr>
            </w:pPr>
            <w:r w:rsidRPr="0034515B">
              <w:rPr>
                <w:b/>
                <w:lang w:val="uk-UA"/>
              </w:rPr>
              <w:t xml:space="preserve">ЧАСТНОЕ УЧРЕЖДЕНИЕ «ХАРЬКОВСКАЯ ЧАСТНАЯ </w:t>
            </w:r>
          </w:p>
          <w:p w:rsidR="000A4876" w:rsidRPr="0034515B" w:rsidRDefault="000A4876">
            <w:pPr>
              <w:jc w:val="center"/>
              <w:rPr>
                <w:b/>
                <w:lang w:val="uk-UA"/>
              </w:rPr>
            </w:pPr>
            <w:r w:rsidRPr="0034515B">
              <w:rPr>
                <w:b/>
                <w:lang w:val="uk-UA"/>
              </w:rPr>
              <w:t>ОБЩЕОБРАЗОВАТЕЛЬНАЯ ШКОЛА І-ІІІ СТУПЕНЕЙ</w:t>
            </w:r>
          </w:p>
          <w:p w:rsidR="000A4876" w:rsidRPr="0034515B" w:rsidRDefault="000A4876">
            <w:pPr>
              <w:jc w:val="center"/>
              <w:rPr>
                <w:b/>
                <w:lang w:val="uk-UA"/>
              </w:rPr>
            </w:pPr>
            <w:r w:rsidRPr="0034515B">
              <w:rPr>
                <w:b/>
                <w:lang w:val="uk-UA"/>
              </w:rPr>
              <w:t>«ЛЕСТВИЦА»</w:t>
            </w:r>
          </w:p>
          <w:p w:rsidR="000A4876" w:rsidRPr="0034515B" w:rsidRDefault="000A4876">
            <w:pPr>
              <w:jc w:val="center"/>
              <w:rPr>
                <w:lang w:val="uk-UA"/>
              </w:rPr>
            </w:pPr>
            <w:r w:rsidRPr="0034515B">
              <w:rPr>
                <w:b/>
                <w:lang w:val="uk-UA"/>
              </w:rPr>
              <w:t>ХАРЬКОВСКОЙ ОБЛАСТИ»</w:t>
            </w:r>
          </w:p>
          <w:p w:rsidR="000A4876" w:rsidRPr="0034515B" w:rsidRDefault="000A4876">
            <w:pPr>
              <w:jc w:val="center"/>
              <w:rPr>
                <w:sz w:val="20"/>
                <w:szCs w:val="20"/>
                <w:vertAlign w:val="superscript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sz w:val="20"/>
                <w:szCs w:val="20"/>
                <w:lang w:val="uk-UA"/>
              </w:rPr>
            </w:pPr>
            <w:r w:rsidRPr="0034515B">
              <w:rPr>
                <w:sz w:val="20"/>
                <w:szCs w:val="20"/>
                <w:lang w:val="uk-UA"/>
              </w:rPr>
              <w:t xml:space="preserve">улица Пушкинская, </w:t>
            </w:r>
            <w:smartTag w:uri="urn:schemas-microsoft-com:office:smarttags" w:element="metricconverter">
              <w:smartTagPr>
                <w:attr w:name="ProductID" w:val="100, г"/>
              </w:smartTagPr>
              <w:r w:rsidRPr="0034515B">
                <w:rPr>
                  <w:sz w:val="20"/>
                  <w:szCs w:val="20"/>
                  <w:lang w:val="uk-UA"/>
                </w:rPr>
                <w:t>100, г</w:t>
              </w:r>
            </w:smartTag>
            <w:r w:rsidRPr="0034515B">
              <w:rPr>
                <w:sz w:val="20"/>
                <w:szCs w:val="20"/>
                <w:lang w:val="uk-UA"/>
              </w:rPr>
              <w:t>. Харьков, 61024</w:t>
            </w:r>
          </w:p>
          <w:p w:rsidR="000A4876" w:rsidRPr="0034515B" w:rsidRDefault="000A4876">
            <w:pPr>
              <w:jc w:val="center"/>
              <w:rPr>
                <w:sz w:val="20"/>
                <w:szCs w:val="20"/>
                <w:lang w:val="uk-UA"/>
              </w:rPr>
            </w:pPr>
            <w:r w:rsidRPr="0034515B">
              <w:rPr>
                <w:sz w:val="20"/>
                <w:szCs w:val="20"/>
                <w:lang w:val="uk-UA"/>
              </w:rPr>
              <w:t>тел. 758-88-03, e-mail  Schoollestvica1@ukr.net</w:t>
            </w:r>
          </w:p>
          <w:p w:rsidR="000A4876" w:rsidRPr="0034515B" w:rsidRDefault="000A4876">
            <w:pPr>
              <w:jc w:val="center"/>
              <w:rPr>
                <w:sz w:val="20"/>
                <w:szCs w:val="20"/>
                <w:lang w:val="uk-UA"/>
              </w:rPr>
            </w:pPr>
            <w:r w:rsidRPr="0034515B">
              <w:rPr>
                <w:sz w:val="20"/>
                <w:szCs w:val="20"/>
                <w:lang w:val="uk-UA"/>
              </w:rPr>
              <w:t>Код ЕГРПОУ 34330274</w:t>
            </w:r>
          </w:p>
        </w:tc>
      </w:tr>
    </w:tbl>
    <w:p w:rsidR="000A4876" w:rsidRPr="0034515B" w:rsidRDefault="000A4876">
      <w:pPr>
        <w:rPr>
          <w:lang w:val="uk-UA"/>
        </w:rPr>
      </w:pPr>
    </w:p>
    <w:tbl>
      <w:tblPr>
        <w:tblW w:w="10080" w:type="dxa"/>
        <w:tblInd w:w="109" w:type="dxa"/>
        <w:tblBorders>
          <w:top w:val="thickThinSmallGap" w:sz="24" w:space="0" w:color="000001"/>
        </w:tblBorders>
        <w:tblLook w:val="00A0"/>
      </w:tblPr>
      <w:tblGrid>
        <w:gridCol w:w="10080"/>
      </w:tblGrid>
      <w:tr w:rsidR="000A4876" w:rsidRPr="0034515B">
        <w:trPr>
          <w:trHeight w:val="26"/>
        </w:trPr>
        <w:tc>
          <w:tcPr>
            <w:tcW w:w="10080" w:type="dxa"/>
            <w:tcBorders>
              <w:top w:val="thickThinSmallGap" w:sz="24" w:space="0" w:color="000001"/>
            </w:tcBorders>
            <w:shd w:val="clear" w:color="auto" w:fill="FFFFFF"/>
          </w:tcPr>
          <w:p w:rsidR="000A4876" w:rsidRPr="0034515B" w:rsidRDefault="000A4876">
            <w:pPr>
              <w:rPr>
                <w:sz w:val="2"/>
                <w:szCs w:val="2"/>
                <w:lang w:val="uk-UA"/>
              </w:rPr>
            </w:pPr>
          </w:p>
        </w:tc>
      </w:tr>
    </w:tbl>
    <w:p w:rsidR="000A4876" w:rsidRPr="0034515B" w:rsidRDefault="000A4876">
      <w:pPr>
        <w:rPr>
          <w:lang w:val="uk-UA"/>
        </w:rPr>
      </w:pPr>
    </w:p>
    <w:p w:rsidR="000A4876" w:rsidRPr="0034515B" w:rsidRDefault="000A4876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НАКАЗ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21.11.2017                                                                                                          № ____</w:t>
      </w:r>
    </w:p>
    <w:p w:rsidR="000A4876" w:rsidRPr="0034515B" w:rsidRDefault="000A487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Про  проведення тижня математики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ind w:firstLine="720"/>
        <w:jc w:val="both"/>
        <w:rPr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Згідно з  планом роботи школи на 2017/2018 навчальний рік і з метою сприяння інтелектуальному розвитку учнів, розвитку розумової діяльності та виховання любові до математики</w:t>
      </w:r>
    </w:p>
    <w:p w:rsidR="000A4876" w:rsidRPr="0034515B" w:rsidRDefault="000A487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0A4876" w:rsidRPr="0034515B" w:rsidRDefault="000A487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1. Провести тиждень математики для учнів 1-11-х класів.</w:t>
      </w:r>
    </w:p>
    <w:p w:rsidR="000A4876" w:rsidRPr="0034515B" w:rsidRDefault="000A4876">
      <w:pPr>
        <w:spacing w:line="360" w:lineRule="auto"/>
        <w:ind w:firstLine="720"/>
        <w:jc w:val="both"/>
        <w:rPr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З 27.11.2017 по 01.12.2017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2. Голові МО початкових класів Аламовій І.В. розробити план заходів для учнів 1-4-х класів (додаток 1).</w:t>
      </w:r>
    </w:p>
    <w:p w:rsidR="000A4876" w:rsidRPr="0034515B" w:rsidRDefault="000A4876">
      <w:pPr>
        <w:spacing w:line="360" w:lineRule="auto"/>
        <w:jc w:val="right"/>
        <w:rPr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До 22.11.2017</w:t>
      </w:r>
    </w:p>
    <w:p w:rsidR="000A4876" w:rsidRPr="0034515B" w:rsidRDefault="000A4876">
      <w:pPr>
        <w:spacing w:line="360" w:lineRule="auto"/>
        <w:jc w:val="both"/>
        <w:rPr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3. Голові МО математично-природничих наук Сеніній І.Л. та вчителям математики Стяглик Н.І.  і  Паніотову В.В.  розробити план  заходів для  учнів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515B">
        <w:rPr>
          <w:rFonts w:ascii="Times New Roman" w:hAnsi="Times New Roman" w:cs="Times New Roman"/>
          <w:sz w:val="28"/>
          <w:szCs w:val="28"/>
          <w:lang w:val="uk-UA"/>
        </w:rPr>
        <w:t>5-11-х класів (додаток 2).</w:t>
      </w:r>
    </w:p>
    <w:p w:rsidR="000A4876" w:rsidRPr="0034515B" w:rsidRDefault="000A4876">
      <w:pPr>
        <w:spacing w:line="360" w:lineRule="auto"/>
        <w:jc w:val="right"/>
        <w:rPr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До 22.11.2017</w:t>
      </w:r>
    </w:p>
    <w:p w:rsidR="000A4876" w:rsidRPr="0034515B" w:rsidRDefault="000A487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4. Заступнику директора з НВР Байстрюченко С.Г.: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4.1. Здійснити організаційно-методичне забезпечення проведення математичного тижня.</w:t>
      </w:r>
    </w:p>
    <w:p w:rsidR="000A4876" w:rsidRPr="0034515B" w:rsidRDefault="000A487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4.2. Забезпечити масову участь усіх учнів школи в заходах, присвячених тижню математики, визначення переможців і нагородження призами та грамотами.</w:t>
      </w:r>
    </w:p>
    <w:p w:rsidR="000A4876" w:rsidRPr="0034515B" w:rsidRDefault="000A487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5. Заступника директора з НВР Байстрюченко С.Г. призначити відповідальною за організацію та проведення математичного тижня.</w:t>
      </w:r>
    </w:p>
    <w:p w:rsidR="000A4876" w:rsidRPr="0034515B" w:rsidRDefault="000A487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6. Контроль за виконанням цього наказу залишаю за собою.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Директор школи                                                                              Ф.Ф. Миколаєнко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 xml:space="preserve">З  наказом  ознайомлені:                                                                     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Байстрюченко С.Г.   ___________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Аламова І.В.             ___________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Вознюк Т.А.              ___________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Дехнич А.Г.              ___________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Дюкарева Д.С.          ___________</w:t>
      </w:r>
    </w:p>
    <w:p w:rsidR="000A4876" w:rsidRPr="0034515B" w:rsidRDefault="000A4876">
      <w:pPr>
        <w:spacing w:line="360" w:lineRule="auto"/>
        <w:jc w:val="both"/>
        <w:rPr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Паніотов В.В.           ___________</w:t>
      </w:r>
    </w:p>
    <w:p w:rsidR="000A4876" w:rsidRPr="0034515B" w:rsidRDefault="000A4876">
      <w:pPr>
        <w:spacing w:line="360" w:lineRule="auto"/>
        <w:jc w:val="both"/>
        <w:rPr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Сеніна І.Л.                ___________</w:t>
      </w:r>
    </w:p>
    <w:p w:rsidR="000A4876" w:rsidRPr="0034515B" w:rsidRDefault="000A48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sz w:val="28"/>
          <w:szCs w:val="28"/>
          <w:lang w:val="uk-UA"/>
        </w:rPr>
        <w:t>Стяглик Н.І.              ___________</w:t>
      </w:r>
    </w:p>
    <w:p w:rsidR="000A4876" w:rsidRPr="0034515B" w:rsidRDefault="000A4876">
      <w:pPr>
        <w:spacing w:line="360" w:lineRule="auto"/>
        <w:jc w:val="both"/>
        <w:rPr>
          <w:lang w:val="uk-UA"/>
        </w:rPr>
      </w:pPr>
    </w:p>
    <w:p w:rsidR="000A4876" w:rsidRPr="0034515B" w:rsidRDefault="000A4876">
      <w:pPr>
        <w:spacing w:line="360" w:lineRule="auto"/>
        <w:jc w:val="both"/>
        <w:rPr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sz w:val="28"/>
          <w:szCs w:val="28"/>
          <w:lang w:val="uk-UA"/>
        </w:rPr>
      </w:pPr>
    </w:p>
    <w:p w:rsidR="000A4876" w:rsidRPr="0034515B" w:rsidRDefault="000A4876">
      <w:pPr>
        <w:spacing w:line="360" w:lineRule="auto"/>
        <w:jc w:val="both"/>
        <w:rPr>
          <w:sz w:val="28"/>
          <w:szCs w:val="28"/>
          <w:lang w:val="uk-UA"/>
        </w:rPr>
      </w:pPr>
    </w:p>
    <w:p w:rsidR="000A4876" w:rsidRPr="0034515B" w:rsidRDefault="000A4876">
      <w:pPr>
        <w:ind w:left="5669"/>
        <w:jc w:val="right"/>
        <w:rPr>
          <w:lang w:val="uk-UA"/>
        </w:rPr>
      </w:pPr>
    </w:p>
    <w:p w:rsidR="000A4876" w:rsidRPr="0034515B" w:rsidRDefault="000A4876">
      <w:pPr>
        <w:ind w:left="5669"/>
        <w:jc w:val="right"/>
        <w:rPr>
          <w:lang w:val="uk-UA"/>
        </w:rPr>
      </w:pPr>
    </w:p>
    <w:p w:rsidR="000A4876" w:rsidRPr="0034515B" w:rsidRDefault="000A4876">
      <w:pPr>
        <w:ind w:left="5669"/>
        <w:rPr>
          <w:rFonts w:ascii="Times New Roman" w:hAnsi="Times New Roman" w:cs="Times New Roman"/>
          <w:lang w:val="uk-UA"/>
        </w:rPr>
      </w:pPr>
      <w:r w:rsidRPr="0034515B">
        <w:rPr>
          <w:rFonts w:ascii="Times New Roman" w:hAnsi="Times New Roman" w:cs="Times New Roman"/>
          <w:lang w:val="uk-UA"/>
        </w:rPr>
        <w:t xml:space="preserve"> Додаток 1</w:t>
      </w:r>
    </w:p>
    <w:p w:rsidR="000A4876" w:rsidRPr="0034515B" w:rsidRDefault="000A4876">
      <w:pPr>
        <w:ind w:left="5669"/>
        <w:rPr>
          <w:rFonts w:ascii="Times New Roman" w:hAnsi="Times New Roman" w:cs="Times New Roman"/>
          <w:lang w:val="uk-UA"/>
        </w:rPr>
      </w:pPr>
      <w:r w:rsidRPr="0034515B">
        <w:rPr>
          <w:rFonts w:ascii="Times New Roman" w:hAnsi="Times New Roman" w:cs="Times New Roman"/>
          <w:lang w:val="uk-UA"/>
        </w:rPr>
        <w:t xml:space="preserve"> до наказу від 21.11.2017 № _______ </w:t>
      </w:r>
    </w:p>
    <w:p w:rsidR="000A4876" w:rsidRPr="0034515B" w:rsidRDefault="000A4876">
      <w:pPr>
        <w:spacing w:line="360" w:lineRule="auto"/>
        <w:ind w:left="5669"/>
        <w:jc w:val="right"/>
        <w:rPr>
          <w:rFonts w:ascii="Times New Roman" w:hAnsi="Times New Roman" w:cs="Times New Roman"/>
          <w:lang w:val="uk-UA"/>
        </w:rPr>
      </w:pPr>
      <w:r w:rsidRPr="0034515B">
        <w:rPr>
          <w:rFonts w:ascii="Times New Roman" w:hAnsi="Times New Roman" w:cs="Times New Roman"/>
          <w:lang w:val="uk-UA"/>
        </w:rPr>
        <w:t>«Про проведення тижня математики»</w:t>
      </w:r>
    </w:p>
    <w:p w:rsidR="000A4876" w:rsidRDefault="000A4876">
      <w:pPr>
        <w:spacing w:line="360" w:lineRule="auto"/>
        <w:ind w:left="5669"/>
        <w:jc w:val="right"/>
        <w:rPr>
          <w:rFonts w:ascii="Times New Roman" w:hAnsi="Times New Roman" w:cs="Times New Roman"/>
          <w:lang w:val="uk-UA"/>
        </w:rPr>
      </w:pPr>
    </w:p>
    <w:p w:rsidR="000A4876" w:rsidRDefault="000A4876">
      <w:pPr>
        <w:spacing w:line="360" w:lineRule="auto"/>
        <w:ind w:left="5669"/>
        <w:jc w:val="right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spacing w:line="360" w:lineRule="auto"/>
        <w:ind w:left="5669"/>
        <w:jc w:val="right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проведення тижня математики </w:t>
      </w:r>
    </w:p>
    <w:p w:rsidR="000A4876" w:rsidRPr="0034515B" w:rsidRDefault="000A487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b/>
          <w:sz w:val="28"/>
          <w:szCs w:val="28"/>
          <w:lang w:val="uk-UA"/>
        </w:rPr>
        <w:t>для учнів 1 - 4-х класів</w:t>
      </w:r>
    </w:p>
    <w:p w:rsidR="000A4876" w:rsidRDefault="000A487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b/>
          <w:sz w:val="28"/>
          <w:szCs w:val="28"/>
          <w:lang w:val="uk-UA"/>
        </w:rPr>
        <w:t>з 01.11.2017 до 01.12.2017</w:t>
      </w:r>
    </w:p>
    <w:p w:rsidR="000A4876" w:rsidRPr="0034515B" w:rsidRDefault="000A487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370" w:type="dxa"/>
        <w:tblInd w:w="-5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1530"/>
        <w:gridCol w:w="3737"/>
        <w:gridCol w:w="1020"/>
        <w:gridCol w:w="1819"/>
        <w:gridCol w:w="2264"/>
      </w:tblGrid>
      <w:tr w:rsidR="000A4876" w:rsidRPr="0034515B">
        <w:tc>
          <w:tcPr>
            <w:tcW w:w="153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Дні тижня</w:t>
            </w:r>
          </w:p>
        </w:tc>
        <w:tc>
          <w:tcPr>
            <w:tcW w:w="3737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Зміст заходу</w:t>
            </w:r>
          </w:p>
        </w:tc>
        <w:tc>
          <w:tcPr>
            <w:tcW w:w="102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Клас</w:t>
            </w:r>
          </w:p>
        </w:tc>
        <w:tc>
          <w:tcPr>
            <w:tcW w:w="1819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Термін</w:t>
            </w:r>
          </w:p>
        </w:tc>
        <w:tc>
          <w:tcPr>
            <w:tcW w:w="2264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Відповідальний</w:t>
            </w:r>
          </w:p>
        </w:tc>
      </w:tr>
      <w:tr w:rsidR="000A4876" w:rsidRPr="0034515B">
        <w:tc>
          <w:tcPr>
            <w:tcW w:w="153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Понеділок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27.11</w:t>
            </w:r>
          </w:p>
        </w:tc>
        <w:tc>
          <w:tcPr>
            <w:tcW w:w="3737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Відкриття тижня математики. Отримання класами завдань.</w:t>
            </w:r>
          </w:p>
          <w:p w:rsidR="000A4876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Конкурс «Математичні загадки» Виставка аплікацій та малюнків з цифрами та віршами </w:t>
            </w:r>
          </w:p>
        </w:tc>
        <w:tc>
          <w:tcPr>
            <w:tcW w:w="1020" w:type="dxa"/>
            <w:tcMar>
              <w:left w:w="98" w:type="dxa"/>
            </w:tcMar>
          </w:tcPr>
          <w:p w:rsidR="000A4876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1 - 4</w:t>
            </w:r>
          </w:p>
        </w:tc>
        <w:tc>
          <w:tcPr>
            <w:tcW w:w="1819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8.45 - 9.00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9.00 – 18.00</w:t>
            </w:r>
          </w:p>
        </w:tc>
        <w:tc>
          <w:tcPr>
            <w:tcW w:w="2264" w:type="dxa"/>
            <w:tcMar>
              <w:left w:w="98" w:type="dxa"/>
            </w:tcMar>
          </w:tcPr>
          <w:p w:rsidR="000A4876" w:rsidRPr="0034515B" w:rsidRDefault="000A4876" w:rsidP="006D5D0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Дехнич А.Г.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Вознюк Т.А.</w:t>
            </w:r>
          </w:p>
        </w:tc>
      </w:tr>
      <w:tr w:rsidR="000A4876" w:rsidRPr="0034515B">
        <w:tc>
          <w:tcPr>
            <w:tcW w:w="153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Вівторок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28.11</w:t>
            </w:r>
          </w:p>
        </w:tc>
        <w:tc>
          <w:tcPr>
            <w:tcW w:w="3737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Конкурс 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«Загадки, в яких є числа».</w:t>
            </w:r>
          </w:p>
        </w:tc>
        <w:tc>
          <w:tcPr>
            <w:tcW w:w="102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1 - 4</w:t>
            </w:r>
          </w:p>
        </w:tc>
        <w:tc>
          <w:tcPr>
            <w:tcW w:w="1819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9.00 – 18.00</w:t>
            </w:r>
          </w:p>
        </w:tc>
        <w:tc>
          <w:tcPr>
            <w:tcW w:w="2264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Default="000A4876" w:rsidP="006D5D0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Учителі </w:t>
            </w:r>
          </w:p>
          <w:p w:rsidR="000A4876" w:rsidRPr="0034515B" w:rsidRDefault="000A4876" w:rsidP="006D5D0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початкових класів</w:t>
            </w:r>
          </w:p>
        </w:tc>
      </w:tr>
      <w:tr w:rsidR="000A4876" w:rsidRPr="0034515B">
        <w:tc>
          <w:tcPr>
            <w:tcW w:w="153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Середа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29.11</w:t>
            </w:r>
          </w:p>
        </w:tc>
        <w:tc>
          <w:tcPr>
            <w:tcW w:w="3737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Виставки творчих проектів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«Малюнки, в яких заховались цифри»</w:t>
            </w:r>
          </w:p>
        </w:tc>
        <w:tc>
          <w:tcPr>
            <w:tcW w:w="102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1 - 4</w:t>
            </w:r>
          </w:p>
        </w:tc>
        <w:tc>
          <w:tcPr>
            <w:tcW w:w="1819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9.00 – 18.00</w:t>
            </w:r>
          </w:p>
        </w:tc>
        <w:tc>
          <w:tcPr>
            <w:tcW w:w="2264" w:type="dxa"/>
            <w:tcMar>
              <w:left w:w="98" w:type="dxa"/>
            </w:tcMar>
          </w:tcPr>
          <w:p w:rsidR="000A4876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Учителі 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початкових класів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A4876" w:rsidRPr="0034515B">
        <w:tc>
          <w:tcPr>
            <w:tcW w:w="153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Четвер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30.11</w:t>
            </w:r>
          </w:p>
        </w:tc>
        <w:tc>
          <w:tcPr>
            <w:tcW w:w="3737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Конкурси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«Математичні кросворди»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«Пословиці та поговорки в числах»</w:t>
            </w:r>
          </w:p>
        </w:tc>
        <w:tc>
          <w:tcPr>
            <w:tcW w:w="102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1 – 4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19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9.00 – 18.00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4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Вихователі ГПД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A4876" w:rsidRPr="0034515B" w:rsidTr="00387A70">
        <w:trPr>
          <w:trHeight w:val="1372"/>
        </w:trPr>
        <w:tc>
          <w:tcPr>
            <w:tcW w:w="153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П’ятниця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01.12</w:t>
            </w:r>
          </w:p>
        </w:tc>
        <w:tc>
          <w:tcPr>
            <w:tcW w:w="3737" w:type="dxa"/>
            <w:tcMar>
              <w:left w:w="98" w:type="dxa"/>
            </w:tcMar>
          </w:tcPr>
          <w:p w:rsidR="000A4876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Вікторина «Самий, самий ....»</w:t>
            </w:r>
          </w:p>
          <w:p w:rsidR="000A4876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Закриття Ти</w:t>
            </w:r>
            <w:r w:rsidRPr="0034515B">
              <w:rPr>
                <w:rFonts w:ascii="Times New Roman" w:hAnsi="Times New Roman" w:cs="Times New Roman"/>
                <w:lang w:val="uk-UA"/>
              </w:rPr>
              <w:t>жн</w:t>
            </w:r>
            <w:r>
              <w:rPr>
                <w:rFonts w:ascii="Times New Roman" w:hAnsi="Times New Roman" w:cs="Times New Roman"/>
                <w:lang w:val="uk-UA"/>
              </w:rPr>
              <w:t>я мат</w:t>
            </w:r>
            <w:r w:rsidRPr="0034515B">
              <w:rPr>
                <w:rFonts w:ascii="Times New Roman" w:hAnsi="Times New Roman" w:cs="Times New Roman"/>
                <w:lang w:val="uk-UA"/>
              </w:rPr>
              <w:t>ематики.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Підведення підсумків конкурсів. Оголошення переможців.</w:t>
            </w:r>
          </w:p>
        </w:tc>
        <w:tc>
          <w:tcPr>
            <w:tcW w:w="1020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1 – 4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19" w:type="dxa"/>
            <w:tcMar>
              <w:left w:w="98" w:type="dxa"/>
            </w:tcMar>
          </w:tcPr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9.00 – 18.00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4" w:type="dxa"/>
            <w:tcMar>
              <w:left w:w="98" w:type="dxa"/>
            </w:tcMar>
          </w:tcPr>
          <w:p w:rsidR="000A4876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Учителі </w:t>
            </w:r>
          </w:p>
          <w:p w:rsidR="000A4876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початкових класів</w:t>
            </w:r>
          </w:p>
          <w:p w:rsidR="000A4876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Вихователі ГПД</w:t>
            </w:r>
          </w:p>
          <w:p w:rsidR="000A4876" w:rsidRPr="0034515B" w:rsidRDefault="000A487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A4876" w:rsidRPr="0034515B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Pr="0034515B" w:rsidRDefault="000A4876">
      <w:pPr>
        <w:spacing w:line="360" w:lineRule="auto"/>
        <w:ind w:left="5669"/>
        <w:jc w:val="both"/>
        <w:rPr>
          <w:rFonts w:ascii="Times New Roman" w:hAnsi="Times New Roman" w:cs="Times New Roman"/>
          <w:lang w:val="uk-UA"/>
        </w:rPr>
      </w:pPr>
    </w:p>
    <w:p w:rsidR="000A4876" w:rsidRPr="0034515B" w:rsidRDefault="000A4876" w:rsidP="00E24998">
      <w:pPr>
        <w:ind w:left="5669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Додаток 2</w:t>
      </w:r>
    </w:p>
    <w:p w:rsidR="000A4876" w:rsidRPr="0034515B" w:rsidRDefault="000A4876" w:rsidP="00E24998">
      <w:pPr>
        <w:ind w:left="5669"/>
        <w:rPr>
          <w:rFonts w:ascii="Times New Roman" w:hAnsi="Times New Roman" w:cs="Times New Roman"/>
          <w:lang w:val="uk-UA"/>
        </w:rPr>
      </w:pPr>
      <w:r w:rsidRPr="0034515B">
        <w:rPr>
          <w:rFonts w:ascii="Times New Roman" w:hAnsi="Times New Roman" w:cs="Times New Roman"/>
          <w:lang w:val="uk-UA"/>
        </w:rPr>
        <w:t xml:space="preserve"> до наказу від 21.11.2017 № _______ </w:t>
      </w:r>
    </w:p>
    <w:p w:rsidR="000A4876" w:rsidRPr="0034515B" w:rsidRDefault="000A4876" w:rsidP="00E24998">
      <w:pPr>
        <w:spacing w:line="360" w:lineRule="auto"/>
        <w:ind w:left="5669"/>
        <w:jc w:val="right"/>
        <w:rPr>
          <w:rFonts w:ascii="Times New Roman" w:hAnsi="Times New Roman" w:cs="Times New Roman"/>
          <w:lang w:val="uk-UA"/>
        </w:rPr>
      </w:pPr>
      <w:r w:rsidRPr="0034515B">
        <w:rPr>
          <w:rFonts w:ascii="Times New Roman" w:hAnsi="Times New Roman" w:cs="Times New Roman"/>
          <w:lang w:val="uk-UA"/>
        </w:rPr>
        <w:t>«Про проведення тижня математики»</w:t>
      </w:r>
    </w:p>
    <w:p w:rsidR="000A4876" w:rsidRPr="0034515B" w:rsidRDefault="000A4876" w:rsidP="00E24998">
      <w:pPr>
        <w:spacing w:line="360" w:lineRule="auto"/>
        <w:ind w:left="5669"/>
        <w:jc w:val="right"/>
        <w:rPr>
          <w:rFonts w:ascii="Times New Roman" w:hAnsi="Times New Roman" w:cs="Times New Roman"/>
          <w:lang w:val="uk-UA"/>
        </w:rPr>
      </w:pPr>
    </w:p>
    <w:p w:rsidR="000A4876" w:rsidRPr="0034515B" w:rsidRDefault="000A4876" w:rsidP="00E249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51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План проведення тижня математики </w:t>
      </w:r>
    </w:p>
    <w:p w:rsidR="000A4876" w:rsidRPr="0034515B" w:rsidRDefault="000A4876" w:rsidP="00E249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учнів 5</w:t>
      </w:r>
      <w:r w:rsidRPr="003451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Pr="0034515B">
        <w:rPr>
          <w:rFonts w:ascii="Times New Roman" w:hAnsi="Times New Roman" w:cs="Times New Roman"/>
          <w:b/>
          <w:sz w:val="28"/>
          <w:szCs w:val="28"/>
          <w:lang w:val="uk-UA"/>
        </w:rPr>
        <w:t>-х класів</w:t>
      </w:r>
    </w:p>
    <w:p w:rsidR="000A4876" w:rsidRPr="0034515B" w:rsidRDefault="000A4876" w:rsidP="00E249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27</w:t>
      </w:r>
      <w:r w:rsidRPr="0034515B">
        <w:rPr>
          <w:rFonts w:ascii="Times New Roman" w:hAnsi="Times New Roman" w:cs="Times New Roman"/>
          <w:b/>
          <w:sz w:val="28"/>
          <w:szCs w:val="28"/>
          <w:lang w:val="uk-UA"/>
        </w:rPr>
        <w:t>.11.2017 до 01.12.2017</w:t>
      </w:r>
    </w:p>
    <w:tbl>
      <w:tblPr>
        <w:tblW w:w="9820" w:type="dxa"/>
        <w:tblInd w:w="-3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A0"/>
      </w:tblPr>
      <w:tblGrid>
        <w:gridCol w:w="1369"/>
        <w:gridCol w:w="3918"/>
        <w:gridCol w:w="720"/>
        <w:gridCol w:w="1620"/>
        <w:gridCol w:w="2193"/>
      </w:tblGrid>
      <w:tr w:rsidR="000A4876" w:rsidRPr="0034515B" w:rsidTr="001113AC">
        <w:tc>
          <w:tcPr>
            <w:tcW w:w="1369" w:type="dxa"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Дні тижня</w:t>
            </w:r>
          </w:p>
        </w:tc>
        <w:tc>
          <w:tcPr>
            <w:tcW w:w="3918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Зміст заходу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Клас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Термін</w:t>
            </w:r>
          </w:p>
        </w:tc>
        <w:tc>
          <w:tcPr>
            <w:tcW w:w="219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Відповідальний</w:t>
            </w:r>
          </w:p>
        </w:tc>
      </w:tr>
      <w:tr w:rsidR="000A4876" w:rsidRPr="0034515B" w:rsidTr="0078193D">
        <w:trPr>
          <w:trHeight w:val="255"/>
        </w:trPr>
        <w:tc>
          <w:tcPr>
            <w:tcW w:w="1369" w:type="dxa"/>
            <w:vMerge w:val="restart"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Понеділок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27.11</w:t>
            </w:r>
          </w:p>
        </w:tc>
        <w:tc>
          <w:tcPr>
            <w:tcW w:w="3918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11C2C">
              <w:rPr>
                <w:rFonts w:ascii="Times New Roman" w:hAnsi="Times New Roman" w:cs="Times New Roman"/>
                <w:i/>
                <w:lang w:val="uk-UA"/>
              </w:rPr>
              <w:t>Відкриття Тижня математики</w:t>
            </w:r>
          </w:p>
        </w:tc>
        <w:tc>
          <w:tcPr>
            <w:tcW w:w="720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5 - </w:t>
            </w: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З 9.00</w:t>
            </w:r>
          </w:p>
        </w:tc>
        <w:tc>
          <w:tcPr>
            <w:tcW w:w="2193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A4876" w:rsidRPr="0034515B" w:rsidTr="0078193D">
        <w:trPr>
          <w:trHeight w:val="516"/>
        </w:trPr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Відкритий урок </w:t>
            </w:r>
          </w:p>
          <w:p w:rsidR="000A4876" w:rsidRPr="00011C2C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«З`їзд геометричних фігур»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9.00 - 9.45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A4876" w:rsidRPr="0034515B" w:rsidTr="0078193D">
        <w:trPr>
          <w:trHeight w:val="210"/>
        </w:trPr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011C2C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Гра «Чорний ящик»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9-10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12.40 - 13.25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0A4876" w:rsidRPr="0034515B" w:rsidTr="001113AC"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Конкурс </w:t>
            </w:r>
            <w:r>
              <w:rPr>
                <w:rFonts w:ascii="Times New Roman" w:hAnsi="Times New Roman" w:cs="Times New Roman"/>
                <w:lang w:val="uk-UA"/>
              </w:rPr>
              <w:t>геометричних фігур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Конкурс</w:t>
            </w:r>
            <w:r w:rsidRPr="0034515B">
              <w:rPr>
                <w:rFonts w:ascii="Times New Roman" w:hAnsi="Times New Roman" w:cs="Times New Roman"/>
                <w:lang w:val="uk-UA"/>
              </w:rPr>
              <w:t xml:space="preserve"> стіннівок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5 - 11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З 9.00</w:t>
            </w:r>
          </w:p>
        </w:tc>
        <w:tc>
          <w:tcPr>
            <w:tcW w:w="219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Вчителі математики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Вихователі ГПД</w:t>
            </w:r>
          </w:p>
        </w:tc>
      </w:tr>
      <w:tr w:rsidR="000A4876" w:rsidRPr="0034515B" w:rsidTr="00D035A4">
        <w:tc>
          <w:tcPr>
            <w:tcW w:w="1369" w:type="dxa"/>
            <w:vMerge w:val="restart"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Вівторок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28.11</w:t>
            </w:r>
          </w:p>
        </w:tc>
        <w:tc>
          <w:tcPr>
            <w:tcW w:w="3918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Відкритий урок 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«</w:t>
            </w:r>
            <w:r>
              <w:rPr>
                <w:rFonts w:ascii="Times New Roman" w:hAnsi="Times New Roman" w:cs="Times New Roman"/>
                <w:lang w:val="uk-UA"/>
              </w:rPr>
              <w:t xml:space="preserve">Геометрія своїми руками» 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9</w:t>
            </w:r>
            <w:r>
              <w:rPr>
                <w:rFonts w:ascii="Times New Roman" w:hAnsi="Times New Roman" w:cs="Times New Roman"/>
                <w:lang w:val="uk-UA"/>
              </w:rPr>
              <w:t>.00 -</w:t>
            </w:r>
            <w:r w:rsidRPr="0034515B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9</w:t>
            </w:r>
            <w:r w:rsidRPr="0034515B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34515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193" w:type="dxa"/>
            <w:vMerge w:val="restart"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Паніотов В.В.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A4876" w:rsidRPr="0034515B" w:rsidTr="00D035A4">
        <w:tc>
          <w:tcPr>
            <w:tcW w:w="1369" w:type="dxa"/>
            <w:vMerge/>
            <w:tcBorders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Конкурс логічних задач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Підготовка до конкурсу «Кенгуру»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5 - 11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5-6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З 9.00</w:t>
            </w:r>
          </w:p>
        </w:tc>
        <w:tc>
          <w:tcPr>
            <w:tcW w:w="2193" w:type="dxa"/>
            <w:vMerge/>
            <w:tcBorders>
              <w:left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A4876" w:rsidRPr="0034515B" w:rsidTr="001113AC">
        <w:tc>
          <w:tcPr>
            <w:tcW w:w="1369" w:type="dxa"/>
            <w:vMerge w:val="restart"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Середа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29.11</w:t>
            </w:r>
          </w:p>
        </w:tc>
        <w:tc>
          <w:tcPr>
            <w:tcW w:w="3918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Відкритий урок 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«Щасливий випадок»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9.00 </w:t>
            </w:r>
            <w:r>
              <w:rPr>
                <w:rFonts w:ascii="Times New Roman" w:hAnsi="Times New Roman" w:cs="Times New Roman"/>
                <w:lang w:val="uk-UA"/>
              </w:rPr>
              <w:t>- 9.45</w:t>
            </w:r>
          </w:p>
        </w:tc>
        <w:tc>
          <w:tcPr>
            <w:tcW w:w="219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0A4876" w:rsidRPr="0034515B" w:rsidTr="001113AC"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Позакласний захід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«Веселий математичний поїзд»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  <w:r w:rsidRPr="0034515B">
              <w:rPr>
                <w:rFonts w:ascii="Times New Roman" w:hAnsi="Times New Roman" w:cs="Times New Roman"/>
                <w:lang w:val="uk-UA"/>
              </w:rPr>
              <w:t>.00</w:t>
            </w:r>
          </w:p>
        </w:tc>
        <w:tc>
          <w:tcPr>
            <w:tcW w:w="219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0A4876" w:rsidRPr="0034515B" w:rsidTr="001113AC"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Виставка зошитів з математики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1-11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9.00 - 18.00</w:t>
            </w:r>
          </w:p>
        </w:tc>
        <w:tc>
          <w:tcPr>
            <w:tcW w:w="219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Вчителі математики</w:t>
            </w:r>
          </w:p>
        </w:tc>
      </w:tr>
      <w:tr w:rsidR="000A4876" w:rsidRPr="0034515B" w:rsidTr="001113AC">
        <w:tc>
          <w:tcPr>
            <w:tcW w:w="1369" w:type="dxa"/>
            <w:vMerge w:val="restart"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Четвер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30.11</w:t>
            </w:r>
          </w:p>
        </w:tc>
        <w:tc>
          <w:tcPr>
            <w:tcW w:w="3918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Пробне ЗНО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4515B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00 - 9.00</w:t>
            </w:r>
          </w:p>
        </w:tc>
        <w:tc>
          <w:tcPr>
            <w:tcW w:w="219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Паніотов В.В.</w:t>
            </w:r>
          </w:p>
        </w:tc>
      </w:tr>
      <w:tr w:rsidR="000A4876" w:rsidRPr="0034515B" w:rsidTr="001113AC"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Відкритий урок 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«Тайна теореми Піфагора»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9.50 - 10.35</w:t>
            </w:r>
          </w:p>
        </w:tc>
        <w:tc>
          <w:tcPr>
            <w:tcW w:w="219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Паніотов В.В.</w:t>
            </w:r>
          </w:p>
        </w:tc>
      </w:tr>
      <w:tr w:rsidR="000A4876" w:rsidRPr="0034515B" w:rsidTr="00B3562A">
        <w:trPr>
          <w:trHeight w:val="570"/>
        </w:trPr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Відкритий урок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«Казка про числові множини»</w:t>
            </w:r>
          </w:p>
        </w:tc>
        <w:tc>
          <w:tcPr>
            <w:tcW w:w="720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11.45 - 12.30</w:t>
            </w:r>
          </w:p>
        </w:tc>
        <w:tc>
          <w:tcPr>
            <w:tcW w:w="2193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0A4876" w:rsidRPr="0034515B" w:rsidTr="00B3562A">
        <w:trPr>
          <w:trHeight w:val="240"/>
        </w:trPr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Відкритий захід </w:t>
            </w:r>
          </w:p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«Лобачевський і його геометрія»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9-11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12.40 - 13.25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Паніотов В.В</w:t>
            </w:r>
          </w:p>
        </w:tc>
      </w:tr>
      <w:tr w:rsidR="000A4876" w:rsidRPr="0034515B" w:rsidTr="00B3562A">
        <w:trPr>
          <w:trHeight w:val="195"/>
        </w:trPr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Математичний турнір </w:t>
            </w:r>
          </w:p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«Хочу все знати»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5-11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15.00 - 16.00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B3562A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  <w:p w:rsidR="000A4876" w:rsidRPr="0034515B" w:rsidRDefault="000A4876" w:rsidP="00B3562A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Паніотов В.В</w:t>
            </w:r>
          </w:p>
        </w:tc>
      </w:tr>
      <w:tr w:rsidR="000A4876" w:rsidRPr="0034515B" w:rsidTr="00B3562A">
        <w:trPr>
          <w:trHeight w:val="300"/>
        </w:trPr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Бесіда  «Для чого християнину математика?»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9-10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  16.00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Стяглик Н.І.</w:t>
            </w:r>
          </w:p>
        </w:tc>
      </w:tr>
      <w:tr w:rsidR="000A4876" w:rsidRPr="0034515B" w:rsidTr="00704399">
        <w:trPr>
          <w:trHeight w:val="390"/>
        </w:trPr>
        <w:tc>
          <w:tcPr>
            <w:tcW w:w="1369" w:type="dxa"/>
            <w:vMerge w:val="restart"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П'ятниця</w:t>
            </w:r>
          </w:p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01.12</w:t>
            </w:r>
          </w:p>
        </w:tc>
        <w:tc>
          <w:tcPr>
            <w:tcW w:w="3918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Гра «Математичне кафе»</w:t>
            </w:r>
          </w:p>
        </w:tc>
        <w:tc>
          <w:tcPr>
            <w:tcW w:w="720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620" w:type="dxa"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9.50 - 10.25</w:t>
            </w:r>
          </w:p>
        </w:tc>
        <w:tc>
          <w:tcPr>
            <w:tcW w:w="2193" w:type="dxa"/>
            <w:tcBorders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Паніотов В.В.</w:t>
            </w:r>
          </w:p>
        </w:tc>
      </w:tr>
      <w:tr w:rsidR="000A4876" w:rsidRPr="0034515B" w:rsidTr="00704399">
        <w:trPr>
          <w:trHeight w:val="405"/>
        </w:trPr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Презентація проектів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8-11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13.35 - 14.20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Паніотов В.В.</w:t>
            </w:r>
          </w:p>
        </w:tc>
      </w:tr>
      <w:tr w:rsidR="000A4876" w:rsidRPr="0034515B" w:rsidTr="00704399">
        <w:trPr>
          <w:trHeight w:val="420"/>
        </w:trPr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Конкурс шпаргалок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8-11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13.00 - 15.00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Вчителі математики</w:t>
            </w:r>
          </w:p>
        </w:tc>
      </w:tr>
      <w:tr w:rsidR="000A4876" w:rsidRPr="0034515B" w:rsidTr="001113AC">
        <w:tc>
          <w:tcPr>
            <w:tcW w:w="1369" w:type="dxa"/>
            <w:vMerge/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918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 xml:space="preserve">Підведення підсумків конкурсів. Оголошення переможців </w:t>
            </w:r>
          </w:p>
        </w:tc>
        <w:tc>
          <w:tcPr>
            <w:tcW w:w="7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5 - 11</w:t>
            </w:r>
          </w:p>
        </w:tc>
        <w:tc>
          <w:tcPr>
            <w:tcW w:w="1620" w:type="dxa"/>
            <w:tcBorders>
              <w:lef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15.00</w:t>
            </w:r>
          </w:p>
        </w:tc>
        <w:tc>
          <w:tcPr>
            <w:tcW w:w="2193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0A4876" w:rsidRPr="0034515B" w:rsidRDefault="000A4876" w:rsidP="00E3639B">
            <w:pPr>
              <w:pStyle w:val="a0"/>
              <w:tabs>
                <w:tab w:val="left" w:pos="9550"/>
              </w:tabs>
              <w:jc w:val="center"/>
              <w:rPr>
                <w:rFonts w:ascii="Times New Roman" w:hAnsi="Times New Roman" w:cs="Times New Roman"/>
                <w:lang w:val="uk-UA"/>
              </w:rPr>
            </w:pPr>
            <w:r w:rsidRPr="0034515B">
              <w:rPr>
                <w:rFonts w:ascii="Times New Roman" w:hAnsi="Times New Roman" w:cs="Times New Roman"/>
                <w:lang w:val="uk-UA"/>
              </w:rPr>
              <w:t>Вчителі математики</w:t>
            </w:r>
          </w:p>
        </w:tc>
      </w:tr>
    </w:tbl>
    <w:p w:rsidR="000A4876" w:rsidRPr="0034515B" w:rsidRDefault="000A4876" w:rsidP="00016396">
      <w:pPr>
        <w:ind w:left="5669"/>
        <w:jc w:val="right"/>
        <w:rPr>
          <w:rFonts w:ascii="Times New Roman" w:hAnsi="Times New Roman" w:cs="Times New Roman"/>
          <w:lang w:val="uk-UA"/>
        </w:rPr>
      </w:pPr>
    </w:p>
    <w:p w:rsidR="000A4876" w:rsidRPr="0034515B" w:rsidRDefault="000A4876" w:rsidP="00016396">
      <w:pPr>
        <w:ind w:left="5669"/>
        <w:jc w:val="right"/>
        <w:rPr>
          <w:rFonts w:ascii="Times New Roman" w:hAnsi="Times New Roman" w:cs="Times New Roman"/>
          <w:lang w:val="uk-UA"/>
        </w:rPr>
      </w:pPr>
    </w:p>
    <w:sectPr w:rsidR="000A4876" w:rsidRPr="0034515B" w:rsidSect="00651151">
      <w:pgSz w:w="11906" w:h="16838"/>
      <w:pgMar w:top="1134" w:right="567" w:bottom="1134" w:left="1701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09BC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34A86010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1151"/>
    <w:rsid w:val="00011C2C"/>
    <w:rsid w:val="00013380"/>
    <w:rsid w:val="00016396"/>
    <w:rsid w:val="000A4876"/>
    <w:rsid w:val="001113AC"/>
    <w:rsid w:val="001F1B53"/>
    <w:rsid w:val="00301CC0"/>
    <w:rsid w:val="0034515B"/>
    <w:rsid w:val="00384698"/>
    <w:rsid w:val="00387A70"/>
    <w:rsid w:val="00450AA4"/>
    <w:rsid w:val="00562122"/>
    <w:rsid w:val="00651151"/>
    <w:rsid w:val="006C04B3"/>
    <w:rsid w:val="006D5D05"/>
    <w:rsid w:val="006F67BC"/>
    <w:rsid w:val="00704399"/>
    <w:rsid w:val="0078193D"/>
    <w:rsid w:val="00983DB8"/>
    <w:rsid w:val="00A426C4"/>
    <w:rsid w:val="00B3562A"/>
    <w:rsid w:val="00BC084F"/>
    <w:rsid w:val="00C91CF4"/>
    <w:rsid w:val="00D035A4"/>
    <w:rsid w:val="00D44ECB"/>
    <w:rsid w:val="00E24998"/>
    <w:rsid w:val="00E3639B"/>
    <w:rsid w:val="00EE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" w:hAnsi="Liberation Serif" w:cs="Free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CC0"/>
    <w:pPr>
      <w:widowControl w:val="0"/>
      <w:suppressAutoHyphens/>
    </w:pPr>
    <w:rPr>
      <w:color w:val="00000A"/>
      <w:sz w:val="24"/>
      <w:szCs w:val="24"/>
      <w:lang w:eastAsia="zh-CN" w:bidi="hi-I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01CC0"/>
    <w:pPr>
      <w:keepNext/>
      <w:jc w:val="center"/>
      <w:outlineLvl w:val="7"/>
    </w:pPr>
    <w:rPr>
      <w:b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01CC0"/>
    <w:rPr>
      <w:rFonts w:ascii="Calibri" w:hAnsi="Calibri" w:cs="Mangal"/>
      <w:i/>
      <w:iCs/>
      <w:color w:val="00000A"/>
      <w:sz w:val="21"/>
      <w:szCs w:val="21"/>
      <w:lang w:eastAsia="zh-CN" w:bidi="hi-IN"/>
    </w:rPr>
  </w:style>
  <w:style w:type="character" w:customStyle="1" w:styleId="BodyTextChar">
    <w:name w:val="Body Text Char"/>
    <w:link w:val="BodyText"/>
    <w:uiPriority w:val="99"/>
    <w:semiHidden/>
    <w:locked/>
    <w:rsid w:val="00301CC0"/>
    <w:rPr>
      <w:rFonts w:cs="Mangal"/>
      <w:color w:val="00000A"/>
      <w:sz w:val="21"/>
      <w:szCs w:val="21"/>
      <w:lang w:eastAsia="zh-CN" w:bidi="hi-IN"/>
    </w:rPr>
  </w:style>
  <w:style w:type="character" w:customStyle="1" w:styleId="TitleChar">
    <w:name w:val="Title Char"/>
    <w:link w:val="Title"/>
    <w:uiPriority w:val="99"/>
    <w:locked/>
    <w:rsid w:val="00301CC0"/>
    <w:rPr>
      <w:rFonts w:ascii="Cambria" w:hAnsi="Cambria" w:cs="Mangal"/>
      <w:b/>
      <w:bCs/>
      <w:color w:val="00000A"/>
      <w:sz w:val="29"/>
      <w:szCs w:val="29"/>
      <w:lang w:eastAsia="zh-CN" w:bidi="hi-IN"/>
    </w:rPr>
  </w:style>
  <w:style w:type="character" w:customStyle="1" w:styleId="BalloonTextChar">
    <w:name w:val="Balloon Text Char"/>
    <w:link w:val="BalloonText"/>
    <w:uiPriority w:val="99"/>
    <w:semiHidden/>
    <w:locked/>
    <w:rsid w:val="00301CC0"/>
    <w:rPr>
      <w:rFonts w:ascii="Times New Roman" w:hAnsi="Times New Roman" w:cs="Mangal"/>
      <w:color w:val="00000A"/>
      <w:sz w:val="2"/>
      <w:lang w:eastAsia="zh-CN" w:bidi="hi-IN"/>
    </w:rPr>
  </w:style>
  <w:style w:type="character" w:customStyle="1" w:styleId="ListLabel1">
    <w:name w:val="ListLabel 1"/>
    <w:uiPriority w:val="99"/>
    <w:rsid w:val="00651151"/>
  </w:style>
  <w:style w:type="paragraph" w:customStyle="1" w:styleId="a">
    <w:name w:val="Заголовок"/>
    <w:basedOn w:val="Normal"/>
    <w:next w:val="BodyText"/>
    <w:uiPriority w:val="99"/>
    <w:rsid w:val="00301CC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1"/>
    <w:uiPriority w:val="99"/>
    <w:rsid w:val="00301CC0"/>
    <w:pPr>
      <w:spacing w:after="140" w:line="288" w:lineRule="auto"/>
    </w:p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cs="Mangal"/>
      <w:color w:val="00000A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301CC0"/>
  </w:style>
  <w:style w:type="paragraph" w:styleId="Caption">
    <w:name w:val="caption"/>
    <w:basedOn w:val="Normal"/>
    <w:uiPriority w:val="99"/>
    <w:qFormat/>
    <w:rsid w:val="00651151"/>
    <w:pPr>
      <w:suppressLineNumbers/>
      <w:spacing w:before="120" w:after="120"/>
    </w:pPr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651151"/>
    <w:pPr>
      <w:ind w:left="240" w:hanging="240"/>
    </w:pPr>
  </w:style>
  <w:style w:type="paragraph" w:styleId="IndexHeading">
    <w:name w:val="index heading"/>
    <w:basedOn w:val="Normal"/>
    <w:uiPriority w:val="99"/>
    <w:rsid w:val="00301CC0"/>
    <w:pPr>
      <w:suppressLineNumbers/>
    </w:pPr>
  </w:style>
  <w:style w:type="paragraph" w:styleId="Title">
    <w:name w:val="Title"/>
    <w:basedOn w:val="Normal"/>
    <w:link w:val="TitleChar1"/>
    <w:uiPriority w:val="99"/>
    <w:qFormat/>
    <w:rsid w:val="00301CC0"/>
    <w:pPr>
      <w:suppressLineNumbers/>
      <w:spacing w:before="120" w:after="120"/>
    </w:pPr>
    <w:rPr>
      <w:i/>
      <w:iCs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Mangal"/>
      <w:b/>
      <w:bCs/>
      <w:color w:val="00000A"/>
      <w:kern w:val="28"/>
      <w:sz w:val="29"/>
      <w:szCs w:val="29"/>
      <w:lang w:eastAsia="zh-CN" w:bidi="hi-IN"/>
    </w:rPr>
  </w:style>
  <w:style w:type="paragraph" w:customStyle="1" w:styleId="a0">
    <w:name w:val="Содержимое таблицы"/>
    <w:basedOn w:val="Normal"/>
    <w:uiPriority w:val="99"/>
    <w:rsid w:val="00301CC0"/>
    <w:pPr>
      <w:suppressLineNumbers/>
    </w:pPr>
  </w:style>
  <w:style w:type="paragraph" w:customStyle="1" w:styleId="a1">
    <w:name w:val="Заголовок таблицы"/>
    <w:basedOn w:val="a0"/>
    <w:uiPriority w:val="99"/>
    <w:rsid w:val="00301CC0"/>
  </w:style>
  <w:style w:type="paragraph" w:styleId="BalloonText">
    <w:name w:val="Balloon Text"/>
    <w:basedOn w:val="Normal"/>
    <w:link w:val="BalloonTextChar1"/>
    <w:uiPriority w:val="99"/>
    <w:semiHidden/>
    <w:rsid w:val="00301CC0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Mangal"/>
      <w:color w:val="00000A"/>
      <w:sz w:val="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724</Words>
  <Characters>4130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ХАРКІВСЬКА ПРИВАТНА</dc:title>
  <dc:subject/>
  <dc:creator/>
  <cp:keywords/>
  <dc:description/>
  <cp:lastModifiedBy>Юля</cp:lastModifiedBy>
  <cp:revision>2</cp:revision>
  <cp:lastPrinted>2017-11-27T10:03:00Z</cp:lastPrinted>
  <dcterms:created xsi:type="dcterms:W3CDTF">2017-11-28T07:20:00Z</dcterms:created>
  <dcterms:modified xsi:type="dcterms:W3CDTF">2017-11-28T07:20:00Z</dcterms:modified>
</cp:coreProperties>
</file>